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3664" w14:textId="00363899" w:rsidR="00370DAF" w:rsidRPr="00727CD0" w:rsidRDefault="00915149">
      <w:pPr>
        <w:pStyle w:val="Title"/>
        <w:rPr>
          <w:color w:val="auto"/>
          <w:sz w:val="56"/>
        </w:rPr>
      </w:pPr>
      <w:bookmarkStart w:id="0" w:name="_Hlk92642461"/>
      <w:bookmarkEnd w:id="0"/>
      <w:r w:rsidRPr="00727CD0">
        <w:rPr>
          <w:color w:val="auto"/>
          <w:sz w:val="56"/>
        </w:rPr>
        <w:t>Alabama Locksmith Association</w:t>
      </w:r>
    </w:p>
    <w:tbl>
      <w:tblPr>
        <w:tblStyle w:val="TableGrid"/>
        <w:tblW w:w="51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3509"/>
        <w:gridCol w:w="1968"/>
        <w:gridCol w:w="1632"/>
        <w:gridCol w:w="3996"/>
      </w:tblGrid>
      <w:tr w:rsidR="002D2945" w14:paraId="53764530" w14:textId="77777777" w:rsidTr="00907B9E">
        <w:trPr>
          <w:trHeight w:val="3581"/>
        </w:trPr>
        <w:tc>
          <w:tcPr>
            <w:tcW w:w="5000" w:type="pct"/>
            <w:gridSpan w:val="4"/>
            <w:tcBorders>
              <w:top w:val="single" w:sz="4" w:space="0" w:color="FF6600"/>
            </w:tcBorders>
            <w:shd w:val="clear" w:color="auto" w:fill="3E92CC" w:themeFill="accent1"/>
          </w:tcPr>
          <w:p w14:paraId="75030DB5" w14:textId="505CD8C9" w:rsidR="00C254A7" w:rsidRPr="00FC7721" w:rsidRDefault="00C254A7" w:rsidP="00C254A7">
            <w:pPr>
              <w:tabs>
                <w:tab w:val="left" w:pos="9573"/>
              </w:tabs>
              <w:jc w:val="center"/>
              <w:rPr>
                <w:sz w:val="48"/>
                <w:szCs w:val="48"/>
              </w:rPr>
            </w:pPr>
            <w:r w:rsidRPr="00FC7721">
              <w:rPr>
                <w:sz w:val="48"/>
                <w:szCs w:val="48"/>
              </w:rPr>
              <w:t>Officers of Alabama Locksmith Association</w:t>
            </w:r>
          </w:p>
          <w:p w14:paraId="321D2C24" w14:textId="5841E37D" w:rsidR="00FC7721" w:rsidRPr="00FC7721" w:rsidRDefault="00FC7721" w:rsidP="00C254A7">
            <w:pPr>
              <w:tabs>
                <w:tab w:val="left" w:pos="9573"/>
              </w:tabs>
            </w:pPr>
            <w:r w:rsidRPr="00FC772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A3A201B" wp14:editId="7D43C4B5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33020</wp:posOffset>
                  </wp:positionV>
                  <wp:extent cx="1684020" cy="196596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xels-photo-97906-edited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9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54A7" w:rsidRPr="00FC7721">
              <w:t xml:space="preserve"> </w:t>
            </w:r>
          </w:p>
          <w:p w14:paraId="2AFA4F1D" w14:textId="7E79129C" w:rsidR="00C254A7" w:rsidRPr="00FC7721" w:rsidRDefault="00BB65CF" w:rsidP="00C254A7">
            <w:pPr>
              <w:tabs>
                <w:tab w:val="left" w:pos="9573"/>
              </w:tabs>
            </w:pPr>
            <w:r>
              <w:t xml:space="preserve">   </w:t>
            </w:r>
            <w:r w:rsidR="00C254A7" w:rsidRPr="00FC7721">
              <w:t xml:space="preserve">Lee Schofield  </w:t>
            </w:r>
            <w:r w:rsidR="00FC7721" w:rsidRPr="00FC7721">
              <w:t xml:space="preserve">     </w:t>
            </w:r>
            <w:r w:rsidR="00C254A7" w:rsidRPr="00FC7721">
              <w:t xml:space="preserve"> Chairman  </w:t>
            </w:r>
            <w:r w:rsidR="00FC7721" w:rsidRPr="00FC7721">
              <w:t xml:space="preserve">                    Alabama Locksmith A</w:t>
            </w:r>
            <w:r w:rsidR="00105A68">
              <w:t>s</w:t>
            </w:r>
            <w:r w:rsidR="00FC7721" w:rsidRPr="00FC7721">
              <w:t xml:space="preserve">sociation                                            </w:t>
            </w:r>
            <w:r w:rsidR="00C254A7" w:rsidRPr="00FC7721">
              <w:t xml:space="preserve">   </w:t>
            </w:r>
          </w:p>
          <w:p w14:paraId="268B7BFE" w14:textId="4FD8DD30" w:rsidR="00C254A7" w:rsidRPr="00FC7721" w:rsidRDefault="00C254A7" w:rsidP="00C254A7">
            <w:pPr>
              <w:tabs>
                <w:tab w:val="left" w:pos="9573"/>
              </w:tabs>
            </w:pPr>
            <w:r w:rsidRPr="00FC7721">
              <w:t xml:space="preserve">         </w:t>
            </w:r>
            <w:r w:rsidR="00BB65CF">
              <w:t xml:space="preserve">      </w:t>
            </w:r>
            <w:r w:rsidRPr="00FC7721">
              <w:t xml:space="preserve">    334-832-4920</w:t>
            </w:r>
            <w:r w:rsidR="00FC7721" w:rsidRPr="00FC7721">
              <w:t xml:space="preserve">                                          1607 Martin St. S</w:t>
            </w:r>
            <w:r w:rsidR="005A1CAC">
              <w:t xml:space="preserve"> 10</w:t>
            </w:r>
            <w:r w:rsidR="00FC7721" w:rsidRPr="00FC7721">
              <w:t xml:space="preserve"> </w:t>
            </w:r>
            <w:r w:rsidRPr="00FC7721">
              <w:t xml:space="preserve">                                                           </w:t>
            </w:r>
          </w:p>
          <w:p w14:paraId="78383E6E" w14:textId="5C79012B" w:rsidR="00C254A7" w:rsidRPr="00FC7721" w:rsidRDefault="00C254A7" w:rsidP="00C254A7">
            <w:pPr>
              <w:tabs>
                <w:tab w:val="left" w:pos="9573"/>
              </w:tabs>
            </w:pPr>
            <w:r w:rsidRPr="00FC7721">
              <w:t xml:space="preserve"> </w:t>
            </w:r>
            <w:r w:rsidR="00FC7721" w:rsidRPr="00FC7721">
              <w:t xml:space="preserve">                                              </w:t>
            </w:r>
            <w:r w:rsidR="00FC7721">
              <w:t xml:space="preserve">            </w:t>
            </w:r>
            <w:r w:rsidR="00FC7721" w:rsidRPr="00FC7721">
              <w:t xml:space="preserve"> Pell </w:t>
            </w:r>
            <w:r w:rsidR="00594553" w:rsidRPr="00FC7721">
              <w:t>City, Al 35128</w:t>
            </w:r>
          </w:p>
          <w:p w14:paraId="7DDAC402" w14:textId="24B9FBA4" w:rsidR="00C254A7" w:rsidRPr="00FC7721" w:rsidRDefault="00BB65CF" w:rsidP="004219C9">
            <w:pPr>
              <w:tabs>
                <w:tab w:val="left" w:pos="9695"/>
              </w:tabs>
            </w:pPr>
            <w:r>
              <w:t xml:space="preserve">   </w:t>
            </w:r>
            <w:r w:rsidR="00C254A7" w:rsidRPr="00FC7721">
              <w:t>Bryan Rayburn</w:t>
            </w:r>
            <w:r w:rsidR="00FC7721" w:rsidRPr="00FC7721">
              <w:t xml:space="preserve">     </w:t>
            </w:r>
            <w:r w:rsidR="00C254A7" w:rsidRPr="00FC7721">
              <w:t xml:space="preserve">  Co-Chairman</w:t>
            </w:r>
          </w:p>
          <w:p w14:paraId="1AC2E493" w14:textId="15ABAEC9" w:rsidR="00C254A7" w:rsidRPr="00FC7721" w:rsidRDefault="00C254A7" w:rsidP="004219C9">
            <w:pPr>
              <w:tabs>
                <w:tab w:val="left" w:pos="9695"/>
              </w:tabs>
            </w:pPr>
            <w:r w:rsidRPr="00FC7721">
              <w:t xml:space="preserve">            </w:t>
            </w:r>
            <w:r w:rsidR="00BB65CF">
              <w:t xml:space="preserve">      </w:t>
            </w:r>
            <w:r w:rsidRPr="00FC7721">
              <w:t xml:space="preserve">  251-895-6098</w:t>
            </w:r>
            <w:r w:rsidR="00FC7721" w:rsidRPr="00FC7721">
              <w:t xml:space="preserve">                               locksmithala@gmail.com</w:t>
            </w:r>
          </w:p>
          <w:p w14:paraId="2233C338" w14:textId="77777777" w:rsidR="00C254A7" w:rsidRPr="00FC7721" w:rsidRDefault="00C254A7" w:rsidP="004219C9">
            <w:pPr>
              <w:tabs>
                <w:tab w:val="left" w:pos="9695"/>
              </w:tabs>
            </w:pPr>
          </w:p>
          <w:p w14:paraId="7821235D" w14:textId="7436302E" w:rsidR="00FC7721" w:rsidRPr="00FC7721" w:rsidRDefault="00BB65CF" w:rsidP="004219C9">
            <w:pPr>
              <w:tabs>
                <w:tab w:val="left" w:pos="9695"/>
              </w:tabs>
            </w:pPr>
            <w:r>
              <w:t xml:space="preserve">   </w:t>
            </w:r>
            <w:r w:rsidR="00FC7721" w:rsidRPr="00FC7721">
              <w:t xml:space="preserve">Barbara </w:t>
            </w:r>
            <w:r w:rsidR="00594553" w:rsidRPr="00FC7721">
              <w:t>McGowin Executive</w:t>
            </w:r>
            <w:r w:rsidR="00FC7721" w:rsidRPr="00FC7721">
              <w:t xml:space="preserve"> Director            www.locksmithala.org</w:t>
            </w:r>
          </w:p>
          <w:p w14:paraId="237AC965" w14:textId="7C2957AB" w:rsidR="00FC7721" w:rsidRPr="00FC7721" w:rsidRDefault="00FC7721" w:rsidP="004219C9">
            <w:pPr>
              <w:tabs>
                <w:tab w:val="left" w:pos="9695"/>
              </w:tabs>
            </w:pPr>
            <w:r w:rsidRPr="00FC7721">
              <w:t xml:space="preserve">           </w:t>
            </w:r>
            <w:r w:rsidR="00BB65CF">
              <w:t xml:space="preserve">    </w:t>
            </w:r>
            <w:r w:rsidRPr="00FC7721">
              <w:t xml:space="preserve"> </w:t>
            </w:r>
            <w:r w:rsidR="00BB65CF">
              <w:t xml:space="preserve">  </w:t>
            </w:r>
            <w:r w:rsidRPr="00FC7721">
              <w:t xml:space="preserve">  205-552-8200</w:t>
            </w:r>
          </w:p>
          <w:p w14:paraId="3F4EA1B2" w14:textId="3CE23369" w:rsidR="009417B2" w:rsidRDefault="00FC7721" w:rsidP="004219C9">
            <w:pPr>
              <w:tabs>
                <w:tab w:val="left" w:pos="9695"/>
              </w:tabs>
            </w:pPr>
            <w:r w:rsidRPr="00FC7721">
              <w:t xml:space="preserve">      </w:t>
            </w:r>
            <w:r w:rsidR="00BB65CF">
              <w:t xml:space="preserve">    </w:t>
            </w:r>
            <w:r w:rsidRPr="00FC7721">
              <w:t xml:space="preserve"> </w:t>
            </w:r>
          </w:p>
          <w:p w14:paraId="4A7707E2" w14:textId="2039BEB8" w:rsidR="002D2945" w:rsidRPr="00FC7721" w:rsidRDefault="002D2945" w:rsidP="004219C9">
            <w:pPr>
              <w:tabs>
                <w:tab w:val="left" w:pos="9695"/>
              </w:tabs>
            </w:pPr>
          </w:p>
        </w:tc>
      </w:tr>
      <w:tr w:rsidR="002D2945" w14:paraId="402A71D1" w14:textId="77777777" w:rsidTr="000A1B51">
        <w:trPr>
          <w:trHeight w:val="68"/>
        </w:trPr>
        <w:tc>
          <w:tcPr>
            <w:tcW w:w="5000" w:type="pct"/>
            <w:gridSpan w:val="4"/>
            <w:shd w:val="clear" w:color="auto" w:fill="3E92CC" w:themeFill="accent1"/>
          </w:tcPr>
          <w:p w14:paraId="7B492557" w14:textId="4F7032D4" w:rsidR="002D2945" w:rsidRPr="00FC7721" w:rsidRDefault="00C254A7" w:rsidP="00784930">
            <w:pPr>
              <w:tabs>
                <w:tab w:val="left" w:pos="7200"/>
              </w:tabs>
            </w:pPr>
            <w:r w:rsidRPr="00FC7721">
              <w:t xml:space="preserve"> </w:t>
            </w:r>
            <w:r w:rsidR="00784930">
              <w:tab/>
            </w:r>
          </w:p>
        </w:tc>
      </w:tr>
      <w:tr w:rsidR="0048222D" w14:paraId="2BB3369E" w14:textId="77777777" w:rsidTr="00471BE3">
        <w:trPr>
          <w:trHeight w:val="68"/>
        </w:trPr>
        <w:tc>
          <w:tcPr>
            <w:tcW w:w="1580" w:type="pct"/>
          </w:tcPr>
          <w:p w14:paraId="375D3877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1621" w:type="pct"/>
            <w:gridSpan w:val="2"/>
            <w:tcMar>
              <w:left w:w="288" w:type="dxa"/>
              <w:right w:w="0" w:type="dxa"/>
            </w:tcMar>
          </w:tcPr>
          <w:p w14:paraId="0E4C0965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1799" w:type="pct"/>
          </w:tcPr>
          <w:p w14:paraId="16112B34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48222D" w14:paraId="42DB9DCB" w14:textId="77777777" w:rsidTr="00471BE3">
        <w:trPr>
          <w:trHeight w:val="5309"/>
        </w:trPr>
        <w:tc>
          <w:tcPr>
            <w:tcW w:w="1580" w:type="pct"/>
            <w:tcBorders>
              <w:right w:val="single" w:sz="24" w:space="0" w:color="23316B" w:themeColor="text2"/>
            </w:tcBorders>
          </w:tcPr>
          <w:p w14:paraId="1543253E" w14:textId="529B62E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D4EAAC0" wp14:editId="22E61688">
                      <wp:extent cx="2240915" cy="3550920"/>
                      <wp:effectExtent l="0" t="0" r="0" b="0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915" cy="3550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0C0AD" w14:textId="7F3F75AA" w:rsidR="0077292B" w:rsidRDefault="00623E25" w:rsidP="00FE3F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bookmarkStart w:id="1" w:name="_Hlk106715024"/>
                                  <w:bookmarkEnd w:id="1"/>
                                  <w:r w:rsidRPr="002E229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Calling ALL teachers or </w:t>
                                  </w:r>
                                  <w:r w:rsidR="00003B9B" w:rsidRPr="002E229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potential </w:t>
                                  </w:r>
                                  <w:r w:rsidR="005D2BD4" w:rsidRPr="002E229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lang w:eastAsia="en-US"/>
                                    </w:rPr>
                                    <w:t>teachers...</w:t>
                                  </w:r>
                                </w:p>
                                <w:p w14:paraId="6A1B4717" w14:textId="415669FC" w:rsidR="002E2291" w:rsidRPr="00F04C4D" w:rsidRDefault="002E2291" w:rsidP="00FE3F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96D9D" w:themeColor="accent1" w:themeShade="BF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F04C4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296D9D" w:themeColor="accent1" w:themeShade="BF"/>
                                      <w:sz w:val="28"/>
                                      <w:szCs w:val="28"/>
                                      <w:highlight w:val="yellow"/>
                                      <w:lang w:eastAsia="en-US"/>
                                    </w:rPr>
                                    <w:t>All Locksmith</w:t>
                                  </w:r>
                                </w:p>
                                <w:p w14:paraId="190629FF" w14:textId="4AE10909" w:rsidR="00003B9B" w:rsidRPr="002E2291" w:rsidRDefault="00003B9B" w:rsidP="00FE3F7A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888888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Alabama Locksmith </w:t>
                                  </w:r>
                                  <w:r w:rsidR="00113419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>Association is very</w:t>
                                  </w:r>
                                  <w:r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</w:t>
                                  </w:r>
                                  <w:r w:rsidR="00552B1E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>pleased to implement our Master</w:t>
                                  </w:r>
                                  <w:r w:rsidR="00921A50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Locksmith</w:t>
                                  </w:r>
                                  <w:r w:rsidR="00552B1E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tier. </w:t>
                                  </w:r>
                                  <w:r w:rsidR="00921A50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>(</w:t>
                                  </w:r>
                                  <w:r w:rsidR="00552B1E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See below) </w:t>
                                  </w:r>
                                  <w:r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submit </w:t>
                                  </w:r>
                                  <w:r w:rsidR="00057A31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>your</w:t>
                                  </w:r>
                                  <w:r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resume</w:t>
                                  </w:r>
                                  <w:r w:rsidR="00057A31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&amp; </w:t>
                                  </w:r>
                                  <w:r w:rsidR="00B43327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syllabus </w:t>
                                  </w:r>
                                  <w:r w:rsidR="00501BD0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on a class you are interested in teaching.  We do have some classes </w:t>
                                  </w:r>
                                  <w:r w:rsidR="00CA5271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>that need teachers</w:t>
                                  </w:r>
                                  <w:r w:rsidR="002E2291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. </w:t>
                                  </w:r>
                                  <w:r w:rsidR="00A34020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All Classes and </w:t>
                                  </w:r>
                                  <w:r w:rsidR="001B034E" w:rsidRPr="002E2291">
                                    <w:rPr>
                                      <w:rFonts w:ascii="Times New Roman" w:eastAsia="Times New Roman" w:hAnsi="Times New Roman" w:cs="Times New Roman"/>
                                      <w:color w:val="auto"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syllabus will be looked at for approval.  </w:t>
                                  </w:r>
                                </w:p>
                                <w:p w14:paraId="615FBCE3" w14:textId="2564B862" w:rsidR="00784930" w:rsidRPr="002E2291" w:rsidRDefault="001B034E" w:rsidP="00096E0F">
                                  <w:pPr>
                                    <w:spacing w:after="0"/>
                                  </w:pPr>
                                  <w:r w:rsidRPr="002E2291">
                                    <w:t>Send to</w:t>
                                  </w:r>
                                  <w:r w:rsidR="00C956AB" w:rsidRPr="002E2291">
                                    <w:t>:</w:t>
                                  </w:r>
                                </w:p>
                                <w:p w14:paraId="094FEA03" w14:textId="2B43ABEE" w:rsidR="00C956AB" w:rsidRPr="002E2291" w:rsidRDefault="00130D11" w:rsidP="00096E0F">
                                  <w:pPr>
                                    <w:spacing w:after="0"/>
                                  </w:pPr>
                                  <w:r w:rsidRPr="002E2291">
                                    <w:t>L</w:t>
                                  </w:r>
                                  <w:r w:rsidR="00C956AB" w:rsidRPr="002E2291">
                                    <w:t>ocksmith</w:t>
                                  </w:r>
                                  <w:r w:rsidRPr="002E2291">
                                    <w:t>ala</w:t>
                                  </w:r>
                                  <w:r w:rsidR="00A1622B" w:rsidRPr="002E2291">
                                    <w:t>@gmail.com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4EAAC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176.45pt;height:27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" filled="f" stroked="f">
                      <v:textbox inset=",7.2pt">
                        <w:txbxContent>
                          <w:p w14:paraId="58E0C0AD" w14:textId="7F3F75AA" w:rsidR="0077292B" w:rsidRDefault="00623E25" w:rsidP="00FE3F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bookmarkStart w:id="2" w:name="_Hlk106715024"/>
                            <w:bookmarkEnd w:id="2"/>
                            <w:r w:rsidRPr="002E22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US"/>
                              </w:rPr>
                              <w:t xml:space="preserve">Calling ALL teachers or </w:t>
                            </w:r>
                            <w:r w:rsidR="00003B9B" w:rsidRPr="002E22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US"/>
                              </w:rPr>
                              <w:t xml:space="preserve">potential </w:t>
                            </w:r>
                            <w:r w:rsidR="005D2BD4" w:rsidRPr="002E22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en-US"/>
                              </w:rPr>
                              <w:t>teachers...</w:t>
                            </w:r>
                          </w:p>
                          <w:p w14:paraId="6A1B4717" w14:textId="415669FC" w:rsidR="002E2291" w:rsidRPr="00F04C4D" w:rsidRDefault="002E2291" w:rsidP="00FE3F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96D9D" w:themeColor="accent1" w:themeShade="BF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04C4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96D9D" w:themeColor="accent1" w:themeShade="BF"/>
                                <w:sz w:val="28"/>
                                <w:szCs w:val="28"/>
                                <w:highlight w:val="yellow"/>
                                <w:lang w:eastAsia="en-US"/>
                              </w:rPr>
                              <w:t>All Locksmith</w:t>
                            </w:r>
                          </w:p>
                          <w:p w14:paraId="190629FF" w14:textId="4AE10909" w:rsidR="00003B9B" w:rsidRPr="002E2291" w:rsidRDefault="00003B9B" w:rsidP="00FE3F7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888888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Alabama Locksmith </w:t>
                            </w:r>
                            <w:r w:rsidR="00113419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>Association is very</w:t>
                            </w:r>
                            <w:r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552B1E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>pleased to implement our Master</w:t>
                            </w:r>
                            <w:r w:rsidR="00921A50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 Locksmith</w:t>
                            </w:r>
                            <w:r w:rsidR="00552B1E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 tier. </w:t>
                            </w:r>
                            <w:r w:rsidR="00921A50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552B1E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See below) </w:t>
                            </w:r>
                            <w:r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submit </w:t>
                            </w:r>
                            <w:r w:rsidR="00057A31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>your</w:t>
                            </w:r>
                            <w:r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 resume</w:t>
                            </w:r>
                            <w:r w:rsidR="00057A31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 &amp; </w:t>
                            </w:r>
                            <w:r w:rsidR="00B43327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syllabus </w:t>
                            </w:r>
                            <w:r w:rsidR="00501BD0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on a class you are interested in teaching.  We do have some classes </w:t>
                            </w:r>
                            <w:r w:rsidR="00CA5271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>that need teachers</w:t>
                            </w:r>
                            <w:r w:rsidR="002E2291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. </w:t>
                            </w:r>
                            <w:r w:rsidR="00A34020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All Classes and </w:t>
                            </w:r>
                            <w:r w:rsidR="001B034E" w:rsidRPr="002E2291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8"/>
                                <w:szCs w:val="28"/>
                                <w:lang w:eastAsia="en-US"/>
                              </w:rPr>
                              <w:t xml:space="preserve">syllabus will be looked at for approval.  </w:t>
                            </w:r>
                          </w:p>
                          <w:p w14:paraId="615FBCE3" w14:textId="2564B862" w:rsidR="00784930" w:rsidRPr="002E2291" w:rsidRDefault="001B034E" w:rsidP="00096E0F">
                            <w:pPr>
                              <w:spacing w:after="0"/>
                            </w:pPr>
                            <w:r w:rsidRPr="002E2291">
                              <w:t>Send to</w:t>
                            </w:r>
                            <w:r w:rsidR="00C956AB" w:rsidRPr="002E2291">
                              <w:t>:</w:t>
                            </w:r>
                          </w:p>
                          <w:p w14:paraId="094FEA03" w14:textId="2B43ABEE" w:rsidR="00C956AB" w:rsidRPr="002E2291" w:rsidRDefault="00130D11" w:rsidP="00096E0F">
                            <w:pPr>
                              <w:spacing w:after="0"/>
                            </w:pPr>
                            <w:r w:rsidRPr="002E2291">
                              <w:t>L</w:t>
                            </w:r>
                            <w:r w:rsidR="00C956AB" w:rsidRPr="002E2291">
                              <w:t>ocksmith</w:t>
                            </w:r>
                            <w:r w:rsidRPr="002E2291">
                              <w:t>ala</w:t>
                            </w:r>
                            <w:r w:rsidR="00A1622B" w:rsidRPr="002E2291">
                              <w:t>@gmail.com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21" w:type="pct"/>
            <w:gridSpan w:val="2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4BF866D5" w14:textId="06840985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9FA74F" wp14:editId="338443D8">
                      <wp:extent cx="2279561" cy="3421380"/>
                      <wp:effectExtent l="0" t="0" r="0" b="0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3421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D6E6E" w14:textId="0F24C103" w:rsidR="00784930" w:rsidRDefault="007A3CB5" w:rsidP="00213826">
                                  <w:pPr>
                                    <w:jc w:val="center"/>
                                  </w:pPr>
                                  <w:r>
                                    <w:t>A Prayer For</w:t>
                                  </w:r>
                                </w:p>
                                <w:p w14:paraId="66DD6F3E" w14:textId="186F66F3" w:rsidR="007A3CB5" w:rsidRDefault="00E27A92" w:rsidP="0021382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CD26A9" wp14:editId="4B66FE32">
                                        <wp:extent cx="1133048" cy="335665"/>
                                        <wp:effectExtent l="0" t="0" r="0" b="7620"/>
                                        <wp:docPr id="9" name="Picture 9" descr="A picture containing key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 descr="A picture containing key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2213" cy="368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04F02C7" w14:textId="750D089E" w:rsidR="007A3CB5" w:rsidRPr="006A1C56" w:rsidRDefault="007A3CB5" w:rsidP="00213826">
                                  <w:pPr>
                                    <w:jc w:val="center"/>
                                  </w:pPr>
                                  <w:r>
                                    <w:t>Locksmiths</w:t>
                                  </w:r>
                                </w:p>
                                <w:p w14:paraId="70C1AEFE" w14:textId="2E543573" w:rsidR="00784930" w:rsidRDefault="000B08BF" w:rsidP="004116F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Dear God,</w:t>
                                  </w:r>
                                </w:p>
                                <w:p w14:paraId="7F020483" w14:textId="29976DF8" w:rsidR="000B08BF" w:rsidRDefault="000B08BF" w:rsidP="004116F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Watch over me as I work today,</w:t>
                                  </w:r>
                                </w:p>
                                <w:p w14:paraId="2E95D539" w14:textId="39F3F0F2" w:rsidR="000B08BF" w:rsidRDefault="002939C0" w:rsidP="004116F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Guide me to help people with their security problems</w:t>
                                  </w:r>
                                  <w:r w:rsidR="00BF21B4">
                                    <w:rPr>
                                      <w:sz w:val="20"/>
                                      <w:szCs w:val="20"/>
                                    </w:rPr>
                                    <w:t xml:space="preserve"> and solutions.  Grant me wisdom to make good choices </w:t>
                                  </w:r>
                                  <w:r w:rsidR="001A4083">
                                    <w:rPr>
                                      <w:sz w:val="20"/>
                                      <w:szCs w:val="20"/>
                                    </w:rPr>
                                    <w:t>so that</w:t>
                                  </w:r>
                                  <w:r w:rsidR="00BF21B4">
                                    <w:rPr>
                                      <w:sz w:val="20"/>
                                      <w:szCs w:val="20"/>
                                    </w:rPr>
                                    <w:t xml:space="preserve"> my clients get the best life </w:t>
                                  </w:r>
                                  <w:r w:rsidR="0091430E">
                                    <w:rPr>
                                      <w:sz w:val="20"/>
                                      <w:szCs w:val="20"/>
                                    </w:rPr>
                                    <w:t xml:space="preserve">possible, </w:t>
                                  </w:r>
                                  <w:r w:rsidR="005D2BD4">
                                    <w:rPr>
                                      <w:sz w:val="20"/>
                                      <w:szCs w:val="20"/>
                                    </w:rPr>
                                    <w:t>let</w:t>
                                  </w:r>
                                  <w:r w:rsidR="004A5D89">
                                    <w:rPr>
                                      <w:sz w:val="20"/>
                                      <w:szCs w:val="20"/>
                                    </w:rPr>
                                    <w:t xml:space="preserve"> me always remember the </w:t>
                                  </w:r>
                                  <w:r w:rsidR="001A4083">
                                    <w:rPr>
                                      <w:sz w:val="20"/>
                                      <w:szCs w:val="20"/>
                                    </w:rPr>
                                    <w:t>privilege</w:t>
                                  </w:r>
                                  <w:r w:rsidR="004A5D89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128DB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proofErr w:type="gramStart"/>
                                  <w:r w:rsidR="001A4083">
                                    <w:rPr>
                                      <w:sz w:val="20"/>
                                      <w:szCs w:val="20"/>
                                    </w:rPr>
                                    <w:t>have</w:t>
                                  </w:r>
                                  <w:r w:rsidR="008128DB">
                                    <w:rPr>
                                      <w:sz w:val="20"/>
                                      <w:szCs w:val="20"/>
                                    </w:rPr>
                                    <w:t xml:space="preserve"> to</w:t>
                                  </w:r>
                                  <w:proofErr w:type="gramEnd"/>
                                  <w:r w:rsidR="008128DB">
                                    <w:rPr>
                                      <w:sz w:val="20"/>
                                      <w:szCs w:val="20"/>
                                    </w:rPr>
                                    <w:t xml:space="preserve"> help people protect and manage their valuables</w:t>
                                  </w:r>
                                  <w:r w:rsidR="001A4083">
                                    <w:rPr>
                                      <w:sz w:val="20"/>
                                      <w:szCs w:val="20"/>
                                    </w:rPr>
                                    <w:t xml:space="preserve"> and lives.</w:t>
                                  </w:r>
                                </w:p>
                                <w:p w14:paraId="36E176FE" w14:textId="2BA78A11" w:rsidR="001A4083" w:rsidRDefault="001A4083" w:rsidP="004116F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Amen</w:t>
                                  </w:r>
                                </w:p>
                                <w:p w14:paraId="220C631B" w14:textId="186FA952" w:rsidR="001A4083" w:rsidRPr="003C708E" w:rsidRDefault="001A4083" w:rsidP="004116F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Noe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Salzar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9FA74F" id="_x0000_s1027" type="#_x0000_t202" style="width:179.5pt;height:26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" filled="f" stroked="f">
                      <v:textbox inset=",7.2pt">
                        <w:txbxContent>
                          <w:p w14:paraId="7DCD6E6E" w14:textId="0F24C103" w:rsidR="00784930" w:rsidRDefault="007A3CB5" w:rsidP="00213826">
                            <w:pPr>
                              <w:jc w:val="center"/>
                            </w:pPr>
                            <w:r>
                              <w:t>A Prayer For</w:t>
                            </w:r>
                          </w:p>
                          <w:p w14:paraId="66DD6F3E" w14:textId="186F66F3" w:rsidR="007A3CB5" w:rsidRDefault="00E27A92" w:rsidP="002138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D26A9" wp14:editId="4B66FE32">
                                  <wp:extent cx="1133048" cy="335665"/>
                                  <wp:effectExtent l="0" t="0" r="0" b="7620"/>
                                  <wp:docPr id="9" name="Picture 9" descr="A picture containing ke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ke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213" cy="36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4F02C7" w14:textId="750D089E" w:rsidR="007A3CB5" w:rsidRPr="006A1C56" w:rsidRDefault="007A3CB5" w:rsidP="00213826">
                            <w:pPr>
                              <w:jc w:val="center"/>
                            </w:pPr>
                            <w:r>
                              <w:t>Locksmiths</w:t>
                            </w:r>
                          </w:p>
                          <w:p w14:paraId="70C1AEFE" w14:textId="2E543573" w:rsidR="00784930" w:rsidRDefault="000B08BF" w:rsidP="004116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Dear God,</w:t>
                            </w:r>
                          </w:p>
                          <w:p w14:paraId="7F020483" w14:textId="29976DF8" w:rsidR="000B08BF" w:rsidRDefault="000B08BF" w:rsidP="004116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Watch over me as I work today,</w:t>
                            </w:r>
                          </w:p>
                          <w:p w14:paraId="2E95D539" w14:textId="39F3F0F2" w:rsidR="000B08BF" w:rsidRDefault="002939C0" w:rsidP="004116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Guide me to help people with their security problems</w:t>
                            </w:r>
                            <w:r w:rsidR="00BF21B4">
                              <w:rPr>
                                <w:sz w:val="20"/>
                                <w:szCs w:val="20"/>
                              </w:rPr>
                              <w:t xml:space="preserve"> and solutions.  Grant me wisdom to make good choices </w:t>
                            </w:r>
                            <w:r w:rsidR="001A4083">
                              <w:rPr>
                                <w:sz w:val="20"/>
                                <w:szCs w:val="20"/>
                              </w:rPr>
                              <w:t>so that</w:t>
                            </w:r>
                            <w:r w:rsidR="00BF21B4">
                              <w:rPr>
                                <w:sz w:val="20"/>
                                <w:szCs w:val="20"/>
                              </w:rPr>
                              <w:t xml:space="preserve"> my clients get the best life </w:t>
                            </w:r>
                            <w:r w:rsidR="0091430E">
                              <w:rPr>
                                <w:sz w:val="20"/>
                                <w:szCs w:val="20"/>
                              </w:rPr>
                              <w:t xml:space="preserve">possible, </w:t>
                            </w:r>
                            <w:r w:rsidR="005D2BD4">
                              <w:rPr>
                                <w:sz w:val="20"/>
                                <w:szCs w:val="20"/>
                              </w:rPr>
                              <w:t>let</w:t>
                            </w:r>
                            <w:r w:rsidR="004A5D89">
                              <w:rPr>
                                <w:sz w:val="20"/>
                                <w:szCs w:val="20"/>
                              </w:rPr>
                              <w:t xml:space="preserve"> me always remember the </w:t>
                            </w:r>
                            <w:r w:rsidR="001A4083">
                              <w:rPr>
                                <w:sz w:val="20"/>
                                <w:szCs w:val="20"/>
                              </w:rPr>
                              <w:t>privilege</w:t>
                            </w:r>
                            <w:r w:rsidR="004A5D8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28DB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1A4083">
                              <w:rPr>
                                <w:sz w:val="20"/>
                                <w:szCs w:val="20"/>
                              </w:rPr>
                              <w:t>have</w:t>
                            </w:r>
                            <w:r w:rsidR="008128DB">
                              <w:rPr>
                                <w:sz w:val="20"/>
                                <w:szCs w:val="20"/>
                              </w:rPr>
                              <w:t xml:space="preserve"> to help people protect and manage their valuables</w:t>
                            </w:r>
                            <w:r w:rsidR="001A4083">
                              <w:rPr>
                                <w:sz w:val="20"/>
                                <w:szCs w:val="20"/>
                              </w:rPr>
                              <w:t xml:space="preserve"> and lives.</w:t>
                            </w:r>
                          </w:p>
                          <w:p w14:paraId="36E176FE" w14:textId="2BA78A11" w:rsidR="001A4083" w:rsidRDefault="001A4083" w:rsidP="004116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Amen</w:t>
                            </w:r>
                          </w:p>
                          <w:p w14:paraId="220C631B" w14:textId="186FA952" w:rsidR="001A4083" w:rsidRPr="003C708E" w:rsidRDefault="001A4083" w:rsidP="004116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Noe Salzar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99" w:type="pct"/>
            <w:tcBorders>
              <w:left w:val="single" w:sz="24" w:space="0" w:color="23316B" w:themeColor="text2"/>
            </w:tcBorders>
          </w:tcPr>
          <w:p w14:paraId="138DD2C5" w14:textId="31FE838B" w:rsidR="00FB4F85" w:rsidRDefault="000E0C99" w:rsidP="00FB4F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093ED2" wp14:editId="05C080CC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-7620</wp:posOffset>
                      </wp:positionV>
                      <wp:extent cx="2499360" cy="3651250"/>
                      <wp:effectExtent l="0" t="0" r="0" b="63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9360" cy="3651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CCDF36" w14:textId="4DF3B126" w:rsidR="00BC4FB9" w:rsidRDefault="00DB7D7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 xml:space="preserve">Alabama Locksmith Association </w:t>
                                  </w:r>
                                  <w:r w:rsidR="00000B0F" w:rsidRPr="002D0080">
                                    <w:rPr>
                                      <w:sz w:val="20"/>
                                      <w:szCs w:val="20"/>
                                    </w:rPr>
                                    <w:t xml:space="preserve">is proud to say we are honoring all </w:t>
                                  </w:r>
                                  <w:r w:rsidR="00E536A9" w:rsidRPr="002D0080">
                                    <w:rPr>
                                      <w:sz w:val="20"/>
                                      <w:szCs w:val="20"/>
                                    </w:rPr>
                                    <w:t>locksmiths that have passed.  We are doing a plaque with their name</w:t>
                                  </w:r>
                                  <w:r w:rsidR="00125563" w:rsidRPr="002D0080">
                                    <w:rPr>
                                      <w:sz w:val="20"/>
                                      <w:szCs w:val="20"/>
                                    </w:rPr>
                                    <w:t>.  Please send us names of locksmiths as we do not want to leave any</w:t>
                                  </w:r>
                                  <w:r w:rsidR="00475A10" w:rsidRPr="002D0080">
                                    <w:rPr>
                                      <w:sz w:val="20"/>
                                      <w:szCs w:val="20"/>
                                    </w:rPr>
                                    <w:t>one</w:t>
                                  </w:r>
                                  <w:r w:rsidR="00125563" w:rsidRPr="002D0080">
                                    <w:rPr>
                                      <w:sz w:val="20"/>
                                      <w:szCs w:val="20"/>
                                    </w:rPr>
                                    <w:t xml:space="preserve"> out.  </w:t>
                                  </w:r>
                                  <w:r w:rsidR="00475A10" w:rsidRPr="002D0080">
                                    <w:rPr>
                                      <w:sz w:val="20"/>
                                      <w:szCs w:val="20"/>
                                    </w:rPr>
                                    <w:t xml:space="preserve">Thank you in advance. </w:t>
                                  </w:r>
                                  <w:r w:rsidR="005D2BD4">
                                    <w:rPr>
                                      <w:sz w:val="20"/>
                                      <w:szCs w:val="20"/>
                                    </w:rPr>
                                    <w:t>Also,</w:t>
                                  </w:r>
                                  <w:r w:rsidR="00431131">
                                    <w:rPr>
                                      <w:sz w:val="20"/>
                                      <w:szCs w:val="20"/>
                                    </w:rPr>
                                    <w:t xml:space="preserve"> we have a tier plaque for our </w:t>
                                  </w:r>
                                  <w:r w:rsidR="004A2232">
                                    <w:rPr>
                                      <w:sz w:val="20"/>
                                      <w:szCs w:val="20"/>
                                    </w:rPr>
                                    <w:t>vendors</w:t>
                                  </w:r>
                                  <w:r w:rsidR="00431131">
                                    <w:rPr>
                                      <w:sz w:val="20"/>
                                      <w:szCs w:val="20"/>
                                    </w:rPr>
                                    <w:t xml:space="preserve"> please let them know they may contact Alabama Locksmith Association</w:t>
                                  </w:r>
                                  <w:r w:rsidR="00B5703A">
                                    <w:rPr>
                                      <w:sz w:val="20"/>
                                      <w:szCs w:val="20"/>
                                    </w:rPr>
                                    <w:t xml:space="preserve"> for details.</w:t>
                                  </w:r>
                                </w:p>
                                <w:p w14:paraId="104B990E" w14:textId="3E833E3F" w:rsidR="00B5703A" w:rsidRPr="002D0080" w:rsidRDefault="00B5703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BF7BDC5" wp14:editId="2CAF452D">
                                        <wp:extent cx="2276947" cy="1393825"/>
                                        <wp:effectExtent l="0" t="0" r="952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Picture 12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4609" cy="1416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AE02A00" w14:textId="789C9A11" w:rsidR="00475A10" w:rsidRPr="00343B4D" w:rsidRDefault="00C536AD">
                                  <w:r>
                                    <w:t xml:space="preserve">  </w:t>
                                  </w:r>
                                  <w:r w:rsidR="007C626F">
                                    <w:t>Locksmithala@gmail.com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093E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8" type="#_x0000_t202" style="position:absolute;margin-left:2.05pt;margin-top:-.6pt;width:196.8pt;height:2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DLLwIAAFwEAAAOAAAAZHJzL2Uyb0RvYy54bWysVEtv2zAMvg/YfxB0X5z3G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" fillcolor="white [3201]" stroked="f" strokeweight=".5pt">
                      <v:textbox>
                        <w:txbxContent>
                          <w:p w14:paraId="49CCDF36" w14:textId="4DF3B126" w:rsidR="00BC4FB9" w:rsidRDefault="00DB7D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Alabama Locksmith Association </w:t>
                            </w:r>
                            <w:r w:rsidR="00000B0F" w:rsidRPr="002D0080">
                              <w:rPr>
                                <w:sz w:val="20"/>
                                <w:szCs w:val="20"/>
                              </w:rPr>
                              <w:t xml:space="preserve">is proud to say we are honoring all </w:t>
                            </w:r>
                            <w:r w:rsidR="00E536A9" w:rsidRPr="002D0080">
                              <w:rPr>
                                <w:sz w:val="20"/>
                                <w:szCs w:val="20"/>
                              </w:rPr>
                              <w:t>locksmiths that have passed.  We are doing a plaque with their name</w:t>
                            </w:r>
                            <w:r w:rsidR="00125563" w:rsidRPr="002D0080">
                              <w:rPr>
                                <w:sz w:val="20"/>
                                <w:szCs w:val="20"/>
                              </w:rPr>
                              <w:t>.  Please send us names of locksmiths as we do not want to leave any</w:t>
                            </w:r>
                            <w:r w:rsidR="00475A10" w:rsidRPr="002D0080">
                              <w:rPr>
                                <w:sz w:val="20"/>
                                <w:szCs w:val="20"/>
                              </w:rPr>
                              <w:t>one</w:t>
                            </w:r>
                            <w:r w:rsidR="00125563" w:rsidRPr="002D0080">
                              <w:rPr>
                                <w:sz w:val="20"/>
                                <w:szCs w:val="20"/>
                              </w:rPr>
                              <w:t xml:space="preserve"> out.  </w:t>
                            </w:r>
                            <w:r w:rsidR="00475A10" w:rsidRPr="002D0080">
                              <w:rPr>
                                <w:sz w:val="20"/>
                                <w:szCs w:val="20"/>
                              </w:rPr>
                              <w:t xml:space="preserve">Thank you in advance. </w:t>
                            </w:r>
                            <w:r w:rsidR="005D2BD4">
                              <w:rPr>
                                <w:sz w:val="20"/>
                                <w:szCs w:val="20"/>
                              </w:rPr>
                              <w:t>Also,</w:t>
                            </w:r>
                            <w:r w:rsidR="00431131">
                              <w:rPr>
                                <w:sz w:val="20"/>
                                <w:szCs w:val="20"/>
                              </w:rPr>
                              <w:t xml:space="preserve"> we have a tier plaque for our </w:t>
                            </w:r>
                            <w:r w:rsidR="004A2232">
                              <w:rPr>
                                <w:sz w:val="20"/>
                                <w:szCs w:val="20"/>
                              </w:rPr>
                              <w:t>vendors</w:t>
                            </w:r>
                            <w:r w:rsidR="00431131">
                              <w:rPr>
                                <w:sz w:val="20"/>
                                <w:szCs w:val="20"/>
                              </w:rPr>
                              <w:t xml:space="preserve"> please let them know they may contact Alabama Locksmith Association</w:t>
                            </w:r>
                            <w:r w:rsidR="00B5703A">
                              <w:rPr>
                                <w:sz w:val="20"/>
                                <w:szCs w:val="20"/>
                              </w:rPr>
                              <w:t xml:space="preserve"> for details.</w:t>
                            </w:r>
                          </w:p>
                          <w:p w14:paraId="104B990E" w14:textId="3E833E3F" w:rsidR="00B5703A" w:rsidRPr="002D0080" w:rsidRDefault="00B570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F7BDC5" wp14:editId="2CAF452D">
                                  <wp:extent cx="2276947" cy="1393825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4609" cy="1416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E02A00" w14:textId="789C9A11" w:rsidR="00475A10" w:rsidRPr="00343B4D" w:rsidRDefault="00C536AD">
                            <w:r>
                              <w:t xml:space="preserve">  </w:t>
                            </w:r>
                            <w:r w:rsidR="007C626F">
                              <w:t>Locksmithala@gmail.com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4BB5">
              <w:rPr>
                <w:noProof/>
              </w:rPr>
              <mc:AlternateContent>
                <mc:Choice Requires="wps">
                  <w:drawing>
                    <wp:inline distT="0" distB="0" distL="0" distR="0" wp14:anchorId="05748A9D" wp14:editId="38447E37">
                      <wp:extent cx="2439909" cy="3543300"/>
                      <wp:effectExtent l="0" t="0" r="0" b="0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9909" cy="3543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CD55A3" w14:textId="77777777" w:rsidR="00F82DCB" w:rsidRPr="00F82DCB" w:rsidRDefault="00784930" w:rsidP="00F82DCB">
                                  <w:pPr>
                                    <w:shd w:val="clear" w:color="auto" w:fill="FFFFFF"/>
                                    <w:spacing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1413F7">
                                    <w:rPr>
                                      <w:b/>
                                      <w:bCs/>
                                      <w:color w:val="auto"/>
                                    </w:rPr>
                                    <w:t xml:space="preserve">Up </w:t>
                                  </w:r>
                                  <w:proofErr w:type="spellStart"/>
                                  <w:r w:rsidRPr="001413F7">
                                    <w:rPr>
                                      <w:b/>
                                      <w:bCs/>
                                      <w:color w:val="auto"/>
                                    </w:rPr>
                                    <w:t>Co</w:t>
                                  </w:r>
                                  <w:r w:rsidR="00F82DCB"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>Five</w:t>
                                  </w:r>
                                  <w:proofErr w:type="spellEnd"/>
                                  <w:r w:rsidR="00F82DCB"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 xml:space="preserve"> Day Class &amp; Test                 2021</w:t>
                                  </w:r>
                                </w:p>
                                <w:p w14:paraId="2E5B1A45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780B8A8D" w14:textId="487EAF7B" w:rsidR="00F82DCB" w:rsidRPr="00F82DCB" w:rsidRDefault="00AF3883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Jan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u</w:t>
                                  </w: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ary</w:t>
                                  </w:r>
                                  <w:r w:rsidR="00F82DCB"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 xml:space="preserve"> 25th - January 29th</w:t>
                                  </w:r>
                                </w:p>
                                <w:p w14:paraId="6DCF39FB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0F127A60" w14:textId="4726A8CE" w:rsidR="000E0C99" w:rsidRPr="000E0C99" w:rsidRDefault="00F82DCB" w:rsidP="000E0C99">
                                  <w:pPr>
                                    <w:shd w:val="clear" w:color="auto" w:fill="FFFFFF"/>
                                    <w:spacing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en-US"/>
                                    </w:rPr>
                                    <w:t xml:space="preserve">May </w:t>
                                  </w:r>
                                  <w:r w:rsidR="000E0C99" w:rsidRPr="000E0C9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>Five Day Class &amp; Test    2021</w:t>
                                  </w:r>
                                </w:p>
                                <w:p w14:paraId="52ED6534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78505BCC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0E0C99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January 25th - January 29th</w:t>
                                  </w:r>
                                </w:p>
                                <w:p w14:paraId="3DDE8E21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1DFF6CEB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0E0C99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May 24th - May 28th</w:t>
                                  </w:r>
                                </w:p>
                                <w:p w14:paraId="6B02408C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50731825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0E0C99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August 23rd - August 27th</w:t>
                                  </w:r>
                                </w:p>
                                <w:p w14:paraId="6A7222D3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37AEDB42" w14:textId="77777777" w:rsidR="000E0C99" w:rsidRPr="000E0C99" w:rsidRDefault="000E0C99" w:rsidP="000E0C99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0E0C99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Oct 25th - Oct 29th</w:t>
                                  </w:r>
                                </w:p>
                                <w:p w14:paraId="41F04EA4" w14:textId="4A1E4E50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en-US"/>
                                    </w:rPr>
                                    <w:t>- May 28th</w:t>
                                  </w:r>
                                </w:p>
                                <w:p w14:paraId="3B05B82E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68AABCDE" w14:textId="1FCC9EDA" w:rsidR="00F82DCB" w:rsidRPr="00F82DCB" w:rsidRDefault="00F82DCB" w:rsidP="00F82DCB">
                                  <w:pPr>
                                    <w:shd w:val="clear" w:color="auto" w:fill="FFFFFF"/>
                                    <w:spacing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 xml:space="preserve">Five </w:t>
                                  </w:r>
                                  <w:proofErr w:type="spellStart"/>
                                  <w:r w:rsidR="00AF3883"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>Five</w:t>
                                  </w:r>
                                  <w:proofErr w:type="spellEnd"/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 xml:space="preserve"> Day Class &amp; Test                 2021</w:t>
                                  </w:r>
                                </w:p>
                                <w:p w14:paraId="791C88E8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56BD1A93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January 25th - January 29th</w:t>
                                  </w:r>
                                </w:p>
                                <w:p w14:paraId="2FB161A1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42FB2A5D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May 24th - May 28th</w:t>
                                  </w:r>
                                </w:p>
                                <w:p w14:paraId="38951990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4B0272BE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August 23rd - August 27th</w:t>
                                  </w:r>
                                </w:p>
                                <w:p w14:paraId="37F8BD2A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5C7DBB70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Oct 25th - Oct 29th</w:t>
                                  </w:r>
                                </w:p>
                                <w:p w14:paraId="18BDB2F6" w14:textId="5E8CA6F4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>ay Class &amp; Test                 2021</w:t>
                                  </w:r>
                                </w:p>
                                <w:p w14:paraId="40874EED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21EB9F7C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January 25th - January 29th</w:t>
                                  </w:r>
                                </w:p>
                                <w:p w14:paraId="6752132A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065F8303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 xml:space="preserve">May 24th - </w:t>
                                  </w:r>
                                  <w:proofErr w:type="spellStart"/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Ma</w:t>
                                  </w:r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>Five</w:t>
                                  </w:r>
                                  <w:proofErr w:type="spellEnd"/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 xml:space="preserve"> Day Class &amp; Test                 2021</w:t>
                                  </w:r>
                                </w:p>
                                <w:p w14:paraId="1931B6F9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234540BB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January 25th - January 29th</w:t>
                                  </w:r>
                                </w:p>
                                <w:p w14:paraId="32D10A58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1886A597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May 24th - May 28th</w:t>
                                  </w:r>
                                </w:p>
                                <w:p w14:paraId="008B609C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7E05F079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August 23rd - August 27th</w:t>
                                  </w:r>
                                </w:p>
                                <w:p w14:paraId="44E74DD1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78A113AE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Oct 25th - Oct 29th</w:t>
                                  </w:r>
                                </w:p>
                                <w:p w14:paraId="52B61829" w14:textId="567CE25C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y 28th</w:t>
                                  </w:r>
                                </w:p>
                                <w:p w14:paraId="2EC9B7EF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0BA219E7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August 23rd - August 27th</w:t>
                                  </w:r>
                                </w:p>
                                <w:p w14:paraId="64C870BB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7899B083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Oct 25th - Oct 29th</w:t>
                                  </w:r>
                                </w:p>
                                <w:p w14:paraId="6E8FAC9E" w14:textId="4BD07FA5" w:rsidR="00F82DCB" w:rsidRPr="00F82DCB" w:rsidRDefault="00F82DCB" w:rsidP="00F82DCB">
                                  <w:pPr>
                                    <w:shd w:val="clear" w:color="auto" w:fill="FFFFFF"/>
                                    <w:spacing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B91806"/>
                                      <w:sz w:val="27"/>
                                      <w:szCs w:val="27"/>
                                      <w:lang w:eastAsia="en-US"/>
                                    </w:rPr>
                                    <w:t>Day Class &amp; Test                 2021</w:t>
                                  </w:r>
                                </w:p>
                                <w:p w14:paraId="18DE1E84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1C455DD6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January 25th - January 29th</w:t>
                                  </w:r>
                                </w:p>
                                <w:p w14:paraId="2C2D90D8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6B1A677D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May 24th - May 28th</w:t>
                                  </w:r>
                                </w:p>
                                <w:p w14:paraId="6F010903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15C3B9CB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August 23rd - August 27th</w:t>
                                  </w:r>
                                </w:p>
                                <w:p w14:paraId="10BB6469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0007C473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Oct 25th - Oct 29th</w:t>
                                  </w:r>
                                </w:p>
                                <w:p w14:paraId="657784F1" w14:textId="45081B03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 xml:space="preserve"> 23rd - August 27th</w:t>
                                  </w:r>
                                </w:p>
                                <w:p w14:paraId="3533EF49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</w:p>
                                <w:p w14:paraId="246FA647" w14:textId="77777777" w:rsidR="00F82DCB" w:rsidRPr="00F82DCB" w:rsidRDefault="00F82DCB" w:rsidP="00F82DCB">
                                  <w:pPr>
                                    <w:shd w:val="clear" w:color="auto" w:fill="FFFFFF"/>
                                    <w:spacing w:after="0" w:line="15" w:lineRule="atLeast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"/>
                                      <w:szCs w:val="2"/>
                                      <w:lang w:eastAsia="en-US"/>
                                    </w:rPr>
                                  </w:pPr>
                                  <w:r w:rsidRPr="00F82DCB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en-US"/>
                                    </w:rPr>
                                    <w:t>Oct 25th - Oct 29th</w:t>
                                  </w:r>
                                </w:p>
                                <w:p w14:paraId="1581CF1C" w14:textId="6A4AB4B4" w:rsidR="00784930" w:rsidRPr="00727CD0" w:rsidRDefault="00784930" w:rsidP="00041897">
                                  <w:pPr>
                                    <w:pStyle w:val="Heading8"/>
                                  </w:pPr>
                                  <w:proofErr w:type="spellStart"/>
                                  <w:r w:rsidRPr="001413F7"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ming</w:t>
                                  </w:r>
                                  <w:proofErr w:type="spellEnd"/>
                                  <w:r w:rsidRPr="001413F7">
                                    <w:rPr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Classes</w:t>
                                  </w:r>
                                </w:p>
                                <w:p w14:paraId="0B1AE1B1" w14:textId="5AE7E251" w:rsidR="00784930" w:rsidRDefault="00784930" w:rsidP="00B43864">
                                  <w:pPr>
                                    <w:pStyle w:val="Heading3"/>
                                    <w:rPr>
                                      <w:color w:val="009900"/>
                                    </w:rPr>
                                  </w:pPr>
                                  <w:r w:rsidRPr="00E77AC0">
                                    <w:t xml:space="preserve"> </w:t>
                                  </w:r>
                                  <w:r w:rsidRPr="003C708E">
                                    <w:rPr>
                                      <w:color w:val="009900"/>
                                    </w:rPr>
                                    <w:t>Classes for 2019</w:t>
                                  </w:r>
                                  <w:r>
                                    <w:rPr>
                                      <w:color w:val="009900"/>
                                    </w:rPr>
                                    <w:t xml:space="preserve"> </w:t>
                                  </w:r>
                                </w:p>
                                <w:p w14:paraId="559CEFB4" w14:textId="77777777" w:rsidR="00784930" w:rsidRDefault="00784930" w:rsidP="00041897">
                                  <w:pPr>
                                    <w:shd w:val="clear" w:color="auto" w:fill="FFFFFF"/>
                                    <w:spacing w:line="15" w:lineRule="atLeast"/>
                                    <w:jc w:val="center"/>
                                  </w:pPr>
                                  <w:r>
                                    <w:t>Classes will be held at</w:t>
                                  </w:r>
                                </w:p>
                                <w:p w14:paraId="5E242E72" w14:textId="18F04BE9" w:rsidR="00784930" w:rsidRPr="00041897" w:rsidRDefault="00784930" w:rsidP="00041897">
                                  <w:pPr>
                                    <w:shd w:val="clear" w:color="auto" w:fill="FFFFFF"/>
                                    <w:spacing w:line="15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041897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3F9C2D"/>
                                      <w:sz w:val="20"/>
                                      <w:szCs w:val="20"/>
                                      <w:lang w:eastAsia="en-US"/>
                                    </w:rPr>
                                    <w:t>Holiday Inn</w:t>
                                  </w:r>
                                </w:p>
                                <w:p w14:paraId="2D16C027" w14:textId="77777777" w:rsidR="00784930" w:rsidRPr="00041897" w:rsidRDefault="00784930" w:rsidP="00041897">
                                  <w:pPr>
                                    <w:shd w:val="clear" w:color="auto" w:fill="FFFFFF"/>
                                    <w:spacing w:after="0" w:line="15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04189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2901 John Hawkins Pkwy, </w:t>
                                  </w:r>
                                </w:p>
                                <w:p w14:paraId="5CD671DB" w14:textId="77777777" w:rsidR="00784930" w:rsidRPr="00041897" w:rsidRDefault="00784930" w:rsidP="00041897">
                                  <w:pPr>
                                    <w:shd w:val="clear" w:color="auto" w:fill="FFFFFF"/>
                                    <w:spacing w:after="0" w:line="15" w:lineRule="atLeas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041897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Hoover, AL 35244</w:t>
                                  </w:r>
                                </w:p>
                                <w:sdt>
                                  <w:sdtPr>
                                    <w:rPr>
                                      <w:sz w:val="20"/>
                                      <w:szCs w:val="20"/>
                                    </w:rPr>
                                    <w:id w:val="278999690"/>
                                    <w15:appearance w15:val="hidden"/>
                                  </w:sdtPr>
                                  <w:sdtEndPr/>
                                  <w:sdtContent>
                                    <w:p w14:paraId="14763DF9" w14:textId="506149FA" w:rsidR="00784930" w:rsidRPr="00041897" w:rsidRDefault="00784930" w:rsidP="00041897">
                                      <w:pPr>
                                        <w:shd w:val="clear" w:color="auto" w:fill="FFFFFF"/>
                                        <w:spacing w:line="15" w:lineRule="atLeast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B91806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Introduction to Master Keying</w:t>
                                      </w:r>
                                    </w:p>
                                    <w:p w14:paraId="17344271" w14:textId="1C40F890" w:rsidR="00784930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  Friday December 6</w:t>
                                      </w:r>
                                      <w:r w:rsidR="005F66BA"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th 8</w:t>
                                      </w: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-5</w:t>
                                      </w:r>
                                    </w:p>
                                    <w:p w14:paraId="6639DDA6" w14:textId="77777777" w:rsidR="00784930" w:rsidRPr="00041897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B91806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Introduction to Small Format</w:t>
                                      </w:r>
                                    </w:p>
                                    <w:p w14:paraId="54F91C65" w14:textId="77777777" w:rsidR="00784930" w:rsidRPr="00041897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</w:p>
                                    <w:p w14:paraId="792EAAFF" w14:textId="3A7D42FB" w:rsidR="00784930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Saturday December 7</w:t>
                                      </w:r>
                                      <w:r w:rsidR="005F66BA"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th 8</w:t>
                                      </w: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-5</w:t>
                                      </w:r>
                                    </w:p>
                                    <w:p w14:paraId="3C16CFFA" w14:textId="1AAD4C8F" w:rsidR="00784930" w:rsidRPr="00041897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B91806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 xml:space="preserve">Introduction </w:t>
                                      </w:r>
                                      <w:r w:rsidR="005F66BA"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B91806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to</w:t>
                                      </w: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B91806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 xml:space="preserve"> Ethics 101</w:t>
                                      </w:r>
                                    </w:p>
                                    <w:p w14:paraId="52358156" w14:textId="77777777" w:rsidR="00784930" w:rsidRPr="00041897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</w:p>
                                    <w:p w14:paraId="69AFA013" w14:textId="285E5A72" w:rsidR="00784930" w:rsidRPr="00041897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Sunday December 8</w:t>
                                      </w:r>
                                      <w:proofErr w:type="gramStart"/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th,  8</w:t>
                                      </w:r>
                                      <w:proofErr w:type="gramEnd"/>
                                      <w:r w:rsidRPr="00041897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  <w:t>-12</w:t>
                                      </w:r>
                                    </w:p>
                                    <w:p w14:paraId="030003BD" w14:textId="77777777" w:rsidR="00784930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00000"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w:pPr>
                                    </w:p>
                                    <w:p w14:paraId="7F59E168" w14:textId="55B63A9C" w:rsidR="00784930" w:rsidRDefault="00784930" w:rsidP="00041897">
                                      <w:pPr>
                                        <w:shd w:val="clear" w:color="auto" w:fill="FFFFFF"/>
                                        <w:spacing w:after="0" w:line="15" w:lineRule="atLeast"/>
                                        <w:jc w:val="center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75383"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Please see website </w:t>
                                      </w:r>
                                    </w:p>
                                    <w:p w14:paraId="2150E997" w14:textId="26371FD4" w:rsidR="00784930" w:rsidRPr="00A75383" w:rsidRDefault="00784930" w:rsidP="00B43864">
                                      <w:pPr>
                                        <w:spacing w:before="100" w:after="0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            www.locksmithala.org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748A9D" id="_x0000_s1029" type="#_x0000_t202" style="width:192.1pt;height:27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" filled="f" stroked="f">
                      <v:textbox inset=",7.2pt">
                        <w:txbxContent>
                          <w:p w14:paraId="26CD55A3" w14:textId="77777777" w:rsidR="00F82DCB" w:rsidRPr="00F82DCB" w:rsidRDefault="00784930" w:rsidP="00F82DCB">
                            <w:pPr>
                              <w:shd w:val="clear" w:color="auto" w:fill="FFFFFF"/>
                              <w:spacing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1413F7">
                              <w:rPr>
                                <w:b/>
                                <w:bCs/>
                                <w:color w:val="auto"/>
                              </w:rPr>
                              <w:t>Up Co</w:t>
                            </w:r>
                            <w:r w:rsidR="00F82DCB"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>Five Day Class &amp; Test                 2021</w:t>
                            </w:r>
                          </w:p>
                          <w:p w14:paraId="2E5B1A45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780B8A8D" w14:textId="487EAF7B" w:rsidR="00F82DCB" w:rsidRPr="00F82DCB" w:rsidRDefault="00AF3883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Jan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u</w:t>
                            </w: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ary</w:t>
                            </w:r>
                            <w:r w:rsidR="00F82DCB"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 xml:space="preserve"> 25th - January 29th</w:t>
                            </w:r>
                          </w:p>
                          <w:p w14:paraId="6DCF39FB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0F127A60" w14:textId="4726A8CE" w:rsidR="000E0C99" w:rsidRPr="000E0C99" w:rsidRDefault="00F82DCB" w:rsidP="000E0C99">
                            <w:pPr>
                              <w:shd w:val="clear" w:color="auto" w:fill="FFFFFF"/>
                              <w:spacing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 xml:space="preserve">May </w:t>
                            </w:r>
                            <w:r w:rsidR="000E0C99" w:rsidRPr="000E0C9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>Five Day Class &amp; Test    2021</w:t>
                            </w:r>
                          </w:p>
                          <w:p w14:paraId="52ED6534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78505BCC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0E0C99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January 25th - January 29th</w:t>
                            </w:r>
                          </w:p>
                          <w:p w14:paraId="3DDE8E21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1DFF6CEB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0E0C99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May 24th - May 28th</w:t>
                            </w:r>
                          </w:p>
                          <w:p w14:paraId="6B02408C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50731825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0E0C99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August 23rd - August 27th</w:t>
                            </w:r>
                          </w:p>
                          <w:p w14:paraId="6A7222D3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37AEDB42" w14:textId="77777777" w:rsidR="000E0C99" w:rsidRPr="000E0C99" w:rsidRDefault="000E0C99" w:rsidP="000E0C99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0E0C99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Oct 25th - Oct 29th</w:t>
                            </w:r>
                          </w:p>
                          <w:p w14:paraId="41F04EA4" w14:textId="4A1E4E50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en-US"/>
                              </w:rPr>
                              <w:t>- May 28th</w:t>
                            </w:r>
                          </w:p>
                          <w:p w14:paraId="3B05B82E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68AABCDE" w14:textId="1FCC9EDA" w:rsidR="00F82DCB" w:rsidRPr="00F82DCB" w:rsidRDefault="00F82DCB" w:rsidP="00F82DCB">
                            <w:pPr>
                              <w:shd w:val="clear" w:color="auto" w:fill="FFFFFF"/>
                              <w:spacing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 xml:space="preserve">Five </w:t>
                            </w:r>
                            <w:r w:rsidR="00AF3883"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>Five</w:t>
                            </w: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 xml:space="preserve"> Day Class &amp; Test                 2021</w:t>
                            </w:r>
                          </w:p>
                          <w:p w14:paraId="791C88E8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56BD1A93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January 25th - January 29th</w:t>
                            </w:r>
                          </w:p>
                          <w:p w14:paraId="2FB161A1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42FB2A5D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May 24th - May 28th</w:t>
                            </w:r>
                          </w:p>
                          <w:p w14:paraId="38951990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4B0272BE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August 23rd - August 27th</w:t>
                            </w:r>
                          </w:p>
                          <w:p w14:paraId="37F8BD2A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5C7DBB70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Oct 25th - Oct 29th</w:t>
                            </w:r>
                          </w:p>
                          <w:p w14:paraId="18BDB2F6" w14:textId="5E8CA6F4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>ay Class &amp; Test                 2021</w:t>
                            </w:r>
                          </w:p>
                          <w:p w14:paraId="40874EED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21EB9F7C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January 25th - January 29th</w:t>
                            </w:r>
                          </w:p>
                          <w:p w14:paraId="6752132A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065F8303" w14:textId="77777777" w:rsidR="00F82DCB" w:rsidRPr="00F82DCB" w:rsidRDefault="00F82DCB" w:rsidP="00F82DCB">
                            <w:pPr>
                              <w:shd w:val="clear" w:color="auto" w:fill="FFFFFF"/>
                              <w:spacing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May 24th - Ma</w:t>
                            </w: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>Five Day Class &amp; Test                 2021</w:t>
                            </w:r>
                          </w:p>
                          <w:p w14:paraId="1931B6F9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234540BB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January 25th - January 29th</w:t>
                            </w:r>
                          </w:p>
                          <w:p w14:paraId="32D10A58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1886A597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May 24th - May 28th</w:t>
                            </w:r>
                          </w:p>
                          <w:p w14:paraId="008B609C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7E05F079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August 23rd - August 27th</w:t>
                            </w:r>
                          </w:p>
                          <w:p w14:paraId="44E74DD1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78A113AE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Oct 25th - Oct 29th</w:t>
                            </w:r>
                          </w:p>
                          <w:p w14:paraId="52B61829" w14:textId="567CE25C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y 28th</w:t>
                            </w:r>
                          </w:p>
                          <w:p w14:paraId="2EC9B7EF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0BA219E7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August 23rd - August 27th</w:t>
                            </w:r>
                          </w:p>
                          <w:p w14:paraId="64C870BB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7899B083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Oct 25th - Oct 29th</w:t>
                            </w:r>
                          </w:p>
                          <w:p w14:paraId="6E8FAC9E" w14:textId="4BD07FA5" w:rsidR="00F82DCB" w:rsidRPr="00F82DCB" w:rsidRDefault="00F82DCB" w:rsidP="00F82DCB">
                            <w:pPr>
                              <w:shd w:val="clear" w:color="auto" w:fill="FFFFFF"/>
                              <w:spacing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B91806"/>
                                <w:sz w:val="27"/>
                                <w:szCs w:val="27"/>
                                <w:lang w:eastAsia="en-US"/>
                              </w:rPr>
                              <w:t>Day Class &amp; Test                 2021</w:t>
                            </w:r>
                          </w:p>
                          <w:p w14:paraId="18DE1E84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1C455DD6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January 25th - January 29th</w:t>
                            </w:r>
                          </w:p>
                          <w:p w14:paraId="2C2D90D8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6B1A677D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May 24th - May 28th</w:t>
                            </w:r>
                          </w:p>
                          <w:p w14:paraId="6F010903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15C3B9CB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August 23rd - August 27th</w:t>
                            </w:r>
                          </w:p>
                          <w:p w14:paraId="10BB6469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0007C473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Oct 25th - Oct 29th</w:t>
                            </w:r>
                          </w:p>
                          <w:p w14:paraId="657784F1" w14:textId="45081B03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 xml:space="preserve"> 23rd - August 27th</w:t>
                            </w:r>
                          </w:p>
                          <w:p w14:paraId="3533EF49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</w:p>
                          <w:p w14:paraId="246FA647" w14:textId="77777777" w:rsidR="00F82DCB" w:rsidRPr="00F82DCB" w:rsidRDefault="00F82DCB" w:rsidP="00F82D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F82DCB">
                              <w:rPr>
                                <w:rFonts w:ascii="Arial" w:eastAsia="Times New Roman" w:hAnsi="Arial" w:cs="Arial"/>
                                <w:color w:val="000000"/>
                                <w:lang w:eastAsia="en-US"/>
                              </w:rPr>
                              <w:t>Oct 25th - Oct 29th</w:t>
                            </w:r>
                          </w:p>
                          <w:p w14:paraId="1581CF1C" w14:textId="6A4AB4B4" w:rsidR="00784930" w:rsidRPr="00727CD0" w:rsidRDefault="00784930" w:rsidP="00041897">
                            <w:pPr>
                              <w:pStyle w:val="Heading8"/>
                            </w:pPr>
                            <w:r w:rsidRPr="001413F7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ming Classes</w:t>
                            </w:r>
                          </w:p>
                          <w:p w14:paraId="0B1AE1B1" w14:textId="5AE7E251" w:rsidR="00784930" w:rsidRDefault="00784930" w:rsidP="00B43864">
                            <w:pPr>
                              <w:pStyle w:val="Heading3"/>
                              <w:rPr>
                                <w:color w:val="009900"/>
                              </w:rPr>
                            </w:pPr>
                            <w:r w:rsidRPr="00E77AC0">
                              <w:t xml:space="preserve"> </w:t>
                            </w:r>
                            <w:r w:rsidRPr="003C708E">
                              <w:rPr>
                                <w:color w:val="009900"/>
                              </w:rPr>
                              <w:t>Classes for 2019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</w:p>
                          <w:p w14:paraId="559CEFB4" w14:textId="77777777" w:rsidR="00784930" w:rsidRDefault="00784930" w:rsidP="00041897">
                            <w:pPr>
                              <w:shd w:val="clear" w:color="auto" w:fill="FFFFFF"/>
                              <w:spacing w:line="15" w:lineRule="atLeast"/>
                              <w:jc w:val="center"/>
                            </w:pPr>
                            <w:r>
                              <w:t>Classes will be held at</w:t>
                            </w:r>
                          </w:p>
                          <w:p w14:paraId="5E242E72" w14:textId="18F04BE9" w:rsidR="00784930" w:rsidRPr="00041897" w:rsidRDefault="00784930" w:rsidP="00041897">
                            <w:pPr>
                              <w:shd w:val="clear" w:color="auto" w:fill="FFFFFF"/>
                              <w:spacing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4189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3F9C2D"/>
                                <w:sz w:val="20"/>
                                <w:szCs w:val="20"/>
                                <w:lang w:eastAsia="en-US"/>
                              </w:rPr>
                              <w:t>Holiday Inn</w:t>
                            </w:r>
                          </w:p>
                          <w:p w14:paraId="2D16C027" w14:textId="77777777" w:rsidR="00784930" w:rsidRPr="00041897" w:rsidRDefault="00784930" w:rsidP="00041897">
                            <w:pPr>
                              <w:shd w:val="clear" w:color="auto" w:fill="FFFFFF"/>
                              <w:spacing w:after="0"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4189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2901 John Hawkins Pkwy, </w:t>
                            </w:r>
                          </w:p>
                          <w:p w14:paraId="5CD671DB" w14:textId="77777777" w:rsidR="00784930" w:rsidRPr="00041897" w:rsidRDefault="00784930" w:rsidP="00041897">
                            <w:pPr>
                              <w:shd w:val="clear" w:color="auto" w:fill="FFFFFF"/>
                              <w:spacing w:after="0" w:line="1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4189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Hoover, AL 35244</w:t>
                            </w:r>
                          </w:p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278999690"/>
                              <w15:appearance w15:val="hidden"/>
                            </w:sdtPr>
                            <w:sdtEndPr/>
                            <w:sdtContent>
                              <w:p w14:paraId="14763DF9" w14:textId="506149FA" w:rsidR="00784930" w:rsidRPr="00041897" w:rsidRDefault="00784930" w:rsidP="00041897">
                                <w:pPr>
                                  <w:shd w:val="clear" w:color="auto" w:fill="FFFFFF"/>
                                  <w:spacing w:line="15" w:lineRule="atLeas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B91806"/>
                                    <w:sz w:val="20"/>
                                    <w:szCs w:val="20"/>
                                    <w:lang w:eastAsia="en-US"/>
                                  </w:rPr>
                                  <w:t>Introduction to Master Keying</w:t>
                                </w:r>
                              </w:p>
                              <w:p w14:paraId="17344271" w14:textId="1C40F890" w:rsidR="00784930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  Friday December 6</w:t>
                                </w:r>
                                <w:r w:rsidR="005F66BA"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th 8</w:t>
                                </w: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-5</w:t>
                                </w:r>
                              </w:p>
                              <w:p w14:paraId="6639DDA6" w14:textId="77777777" w:rsidR="00784930" w:rsidRPr="00041897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B91806"/>
                                    <w:sz w:val="20"/>
                                    <w:szCs w:val="20"/>
                                    <w:lang w:eastAsia="en-US"/>
                                  </w:rPr>
                                  <w:t>Introduction to Small Format</w:t>
                                </w:r>
                              </w:p>
                              <w:p w14:paraId="54F91C65" w14:textId="77777777" w:rsidR="00784930" w:rsidRPr="00041897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</w:p>
                              <w:p w14:paraId="792EAAFF" w14:textId="3A7D42FB" w:rsidR="00784930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Saturday December 7</w:t>
                                </w:r>
                                <w:r w:rsidR="005F66BA"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th 8</w:t>
                                </w: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-5</w:t>
                                </w:r>
                              </w:p>
                              <w:p w14:paraId="3C16CFFA" w14:textId="1AAD4C8F" w:rsidR="00784930" w:rsidRPr="00041897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B91806"/>
                                    <w:sz w:val="20"/>
                                    <w:szCs w:val="20"/>
                                    <w:lang w:eastAsia="en-US"/>
                                  </w:rPr>
                                  <w:t xml:space="preserve">Introduction </w:t>
                                </w:r>
                                <w:r w:rsidR="005F66BA"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B91806"/>
                                    <w:sz w:val="20"/>
                                    <w:szCs w:val="20"/>
                                    <w:lang w:eastAsia="en-US"/>
                                  </w:rPr>
                                  <w:t>to</w:t>
                                </w: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B91806"/>
                                    <w:sz w:val="20"/>
                                    <w:szCs w:val="20"/>
                                    <w:lang w:eastAsia="en-US"/>
                                  </w:rPr>
                                  <w:t xml:space="preserve"> Ethics 101</w:t>
                                </w:r>
                              </w:p>
                              <w:p w14:paraId="52358156" w14:textId="77777777" w:rsidR="00784930" w:rsidRPr="00041897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</w:p>
                              <w:p w14:paraId="69AFA013" w14:textId="285E5A72" w:rsidR="00784930" w:rsidRPr="00041897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  <w:r w:rsidRPr="00041897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  <w:t>Sunday December 8th,  8-12</w:t>
                                </w:r>
                              </w:p>
                              <w:p w14:paraId="030003BD" w14:textId="77777777" w:rsidR="00784930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  <w:lang w:eastAsia="en-US"/>
                                  </w:rPr>
                                </w:pPr>
                              </w:p>
                              <w:p w14:paraId="7F59E168" w14:textId="55B63A9C" w:rsidR="00784930" w:rsidRDefault="00784930" w:rsidP="00041897">
                                <w:pPr>
                                  <w:shd w:val="clear" w:color="auto" w:fill="FFFFFF"/>
                                  <w:spacing w:after="0" w:line="15" w:lineRule="atLeas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75383">
                                  <w:rPr>
                                    <w:sz w:val="20"/>
                                    <w:szCs w:val="20"/>
                                  </w:rPr>
                                  <w:t xml:space="preserve">Please see website </w:t>
                                </w:r>
                              </w:p>
                              <w:p w14:paraId="2150E997" w14:textId="26371FD4" w:rsidR="00784930" w:rsidRPr="00A75383" w:rsidRDefault="00784930" w:rsidP="00B43864">
                                <w:pPr>
                                  <w:spacing w:before="100" w:after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            www.locksmithala.org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8222D" w14:paraId="3475CE27" w14:textId="77777777" w:rsidTr="00471BE3">
        <w:trPr>
          <w:trHeight w:val="361"/>
        </w:trPr>
        <w:tc>
          <w:tcPr>
            <w:tcW w:w="1580" w:type="pct"/>
          </w:tcPr>
          <w:p w14:paraId="7E41407F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1621" w:type="pct"/>
            <w:gridSpan w:val="2"/>
            <w:tcMar>
              <w:left w:w="288" w:type="dxa"/>
              <w:right w:w="0" w:type="dxa"/>
            </w:tcMar>
          </w:tcPr>
          <w:p w14:paraId="28543A7B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1799" w:type="pct"/>
          </w:tcPr>
          <w:p w14:paraId="42543B5A" w14:textId="77777777" w:rsidR="00B44AE4" w:rsidRDefault="00B44AE4" w:rsidP="00FB4F85">
            <w:pPr>
              <w:rPr>
                <w:noProof/>
              </w:rPr>
            </w:pPr>
          </w:p>
        </w:tc>
      </w:tr>
      <w:tr w:rsidR="00B44AE4" w14:paraId="16002699" w14:textId="77777777" w:rsidTr="00784930">
        <w:trPr>
          <w:trHeight w:val="2726"/>
        </w:trPr>
        <w:tc>
          <w:tcPr>
            <w:tcW w:w="2466" w:type="pct"/>
            <w:gridSpan w:val="2"/>
            <w:shd w:val="clear" w:color="auto" w:fill="E1AD6A" w:themeFill="background2" w:themeFillShade="BF"/>
          </w:tcPr>
          <w:p w14:paraId="26727B92" w14:textId="263D01DA" w:rsidR="00B44AE4" w:rsidRDefault="0048222D" w:rsidP="00A5487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F830C" wp14:editId="1F315D99">
                  <wp:extent cx="3511550" cy="1724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ey (2).jpg"/>
                          <pic:cNvPicPr/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95" cy="1743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pct"/>
            <w:gridSpan w:val="2"/>
            <w:shd w:val="clear" w:color="auto" w:fill="6DAEDA" w:themeFill="accent2"/>
          </w:tcPr>
          <w:p w14:paraId="10FB5BDF" w14:textId="063AB380" w:rsidR="00B44AE4" w:rsidRDefault="00A5487A" w:rsidP="00FB4F8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5A2B15" wp14:editId="204D011C">
                      <wp:extent cx="3581400" cy="1724025"/>
                      <wp:effectExtent l="0" t="0" r="0" b="9525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0" cy="1724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A76D5C" w14:textId="548ED551" w:rsidR="00784930" w:rsidRPr="00A5487A" w:rsidRDefault="00784930" w:rsidP="00464808">
                                  <w:pPr>
                                    <w:pStyle w:val="Heading2"/>
                                    <w:spacing w:before="100"/>
                                    <w:ind w:left="36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Education is </w:t>
                                  </w:r>
                                  <w:r w:rsidR="00464808">
                                    <w:rPr>
                                      <w:color w:val="FFFFFF" w:themeColor="background1"/>
                                    </w:rPr>
                                    <w:t>Key</w:t>
                                  </w:r>
                                </w:p>
                                <w:sdt>
                                  <w:sdtPr>
                                    <w:id w:val="1842586506"/>
                                    <w15:appearance w15:val="hidden"/>
                                  </w:sdtPr>
                                  <w:sdtEndPr/>
                                  <w:sdtContent>
                                    <w:p w14:paraId="331B61CD" w14:textId="6A60F2DE" w:rsidR="00784930" w:rsidRPr="00B5703A" w:rsidRDefault="00784930" w:rsidP="00464808">
                                      <w:pPr>
                                        <w:pStyle w:val="ListParagraph"/>
                                        <w:spacing w:before="200" w:after="0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B5703A">
                                        <w:rPr>
                                          <w:color w:val="FFFFFF" w:themeColor="background1"/>
                                        </w:rPr>
                                        <w:t xml:space="preserve">We all need CEU’s to keep up to date with licenses.  </w:t>
                                      </w:r>
                                      <w:r w:rsidR="00D94462" w:rsidRPr="00B5703A">
                                        <w:rPr>
                                          <w:color w:val="FFFFFF" w:themeColor="background1"/>
                                        </w:rPr>
                                        <w:t xml:space="preserve">Get your CUE’s early they are good for 3 years. </w:t>
                                      </w:r>
                                      <w:r w:rsidR="00B73C5F" w:rsidRPr="00B5703A">
                                        <w:rPr>
                                          <w:color w:val="FFFFFF" w:themeColor="background1"/>
                                        </w:rPr>
                                        <w:t xml:space="preserve">Locksmithala.org.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182880" tIns="91440" rIns="18288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25A2B1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width:282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" fillcolor="red" stroked="f">
                      <v:textbox inset="14.4pt,7.2pt,14.4pt">
                        <w:txbxContent>
                          <w:p w14:paraId="75A76D5C" w14:textId="548ED551" w:rsidR="00784930" w:rsidRPr="00A5487A" w:rsidRDefault="00784930" w:rsidP="00464808">
                            <w:pPr>
                              <w:pStyle w:val="Heading2"/>
                              <w:spacing w:before="100"/>
                              <w:ind w:left="36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Education is </w:t>
                            </w:r>
                            <w:r w:rsidR="00464808">
                              <w:rPr>
                                <w:color w:val="FFFFFF" w:themeColor="background1"/>
                              </w:rPr>
                              <w:t>Key</w:t>
                            </w:r>
                          </w:p>
                          <w:sdt>
                            <w:sdtPr>
                              <w:id w:val="1842586506"/>
                              <w15:appearance w15:val="hidden"/>
                            </w:sdtPr>
                            <w:sdtEndPr/>
                            <w:sdtContent>
                              <w:p w14:paraId="331B61CD" w14:textId="6A60F2DE" w:rsidR="00784930" w:rsidRPr="00B5703A" w:rsidRDefault="00784930" w:rsidP="00464808">
                                <w:pPr>
                                  <w:pStyle w:val="ListParagraph"/>
                                  <w:spacing w:before="200" w:after="0"/>
                                  <w:rPr>
                                    <w:color w:val="FFFFFF" w:themeColor="background1"/>
                                  </w:rPr>
                                </w:pPr>
                                <w:r w:rsidRPr="00B5703A">
                                  <w:rPr>
                                    <w:color w:val="FFFFFF" w:themeColor="background1"/>
                                  </w:rPr>
                                  <w:t xml:space="preserve">We all need CEU’s to keep up to date with licenses.  </w:t>
                                </w:r>
                                <w:r w:rsidR="00D94462" w:rsidRPr="00B5703A">
                                  <w:rPr>
                                    <w:color w:val="FFFFFF" w:themeColor="background1"/>
                                  </w:rPr>
                                  <w:t xml:space="preserve">Get your CUE’s early they are good for 3 years. </w:t>
                                </w:r>
                                <w:r w:rsidR="00B73C5F" w:rsidRPr="00B5703A">
                                  <w:rPr>
                                    <w:color w:val="FFFFFF" w:themeColor="background1"/>
                                  </w:rPr>
                                  <w:t xml:space="preserve">Locksmithala.org.  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9252740" w14:textId="77777777" w:rsidR="00B061FF" w:rsidRDefault="00B061FF" w:rsidP="00B061F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B78F82" wp14:editId="6A092D77">
                <wp:simplePos x="0" y="0"/>
                <wp:positionH relativeFrom="column">
                  <wp:posOffset>220980</wp:posOffset>
                </wp:positionH>
                <wp:positionV relativeFrom="paragraph">
                  <wp:posOffset>137160</wp:posOffset>
                </wp:positionV>
                <wp:extent cx="1264920" cy="120396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1BBD" w14:textId="77777777" w:rsidR="00B061FF" w:rsidRDefault="00B061FF" w:rsidP="00B061F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D047D" wp14:editId="65221FA7">
                                  <wp:extent cx="1051560" cy="1172298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605" cy="1176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8F82" id="_x0000_s1031" type="#_x0000_t202" style="position:absolute;margin-left:17.4pt;margin-top:10.8pt;width:99.6pt;height:9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FZ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" stroked="f">
                <v:textbox>
                  <w:txbxContent>
                    <w:p w14:paraId="5FE81BBD" w14:textId="77777777" w:rsidR="00B061FF" w:rsidRDefault="00B061FF" w:rsidP="00B061FF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7D047D" wp14:editId="65221FA7">
                            <wp:extent cx="1051560" cy="1172298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605" cy="1176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FBD6E" w14:textId="77777777" w:rsidR="00B061FF" w:rsidRPr="00B1785A" w:rsidRDefault="00B061FF" w:rsidP="00B061FF">
      <w:pPr>
        <w:rPr>
          <w:sz w:val="28"/>
          <w:szCs w:val="28"/>
        </w:rPr>
      </w:pPr>
      <w:r w:rsidRPr="00B1785A">
        <w:rPr>
          <w:sz w:val="28"/>
          <w:szCs w:val="28"/>
        </w:rPr>
        <w:t>Alabama Locksmith Association</w:t>
      </w:r>
    </w:p>
    <w:p w14:paraId="60F3167A" w14:textId="77777777" w:rsidR="00B061FF" w:rsidRPr="00B1785A" w:rsidRDefault="00B061FF" w:rsidP="00B061FF">
      <w:pPr>
        <w:rPr>
          <w:sz w:val="28"/>
          <w:szCs w:val="28"/>
        </w:rPr>
      </w:pPr>
      <w:r w:rsidRPr="00B1785A">
        <w:rPr>
          <w:sz w:val="28"/>
          <w:szCs w:val="28"/>
        </w:rPr>
        <w:t>1607 Martin St. S Suite #10</w:t>
      </w:r>
    </w:p>
    <w:p w14:paraId="68B22746" w14:textId="2A95A4F8" w:rsidR="00B061FF" w:rsidRDefault="00B061FF" w:rsidP="00B061FF">
      <w:pPr>
        <w:rPr>
          <w:sz w:val="28"/>
          <w:szCs w:val="28"/>
        </w:rPr>
      </w:pPr>
      <w:r w:rsidRPr="00B1785A">
        <w:rPr>
          <w:sz w:val="28"/>
          <w:szCs w:val="28"/>
        </w:rPr>
        <w:t xml:space="preserve">Pell </w:t>
      </w:r>
      <w:r w:rsidR="007D16DB" w:rsidRPr="00B1785A">
        <w:rPr>
          <w:sz w:val="28"/>
          <w:szCs w:val="28"/>
        </w:rPr>
        <w:t>City, AL</w:t>
      </w:r>
      <w:r w:rsidRPr="00B1785A">
        <w:rPr>
          <w:sz w:val="28"/>
          <w:szCs w:val="28"/>
        </w:rPr>
        <w:t xml:space="preserve"> 35128</w:t>
      </w:r>
    </w:p>
    <w:p w14:paraId="43265DAE" w14:textId="7CA43439" w:rsidR="00B061FF" w:rsidRPr="00B061FF" w:rsidRDefault="00B061FF" w:rsidP="00B061FF">
      <w:r>
        <w:rPr>
          <w:sz w:val="28"/>
          <w:szCs w:val="28"/>
        </w:rPr>
        <w:t>Web:   locksmithala.org</w:t>
      </w:r>
    </w:p>
    <w:p w14:paraId="31E4A7AA" w14:textId="77777777" w:rsidR="00B061FF" w:rsidRPr="00E85A16" w:rsidRDefault="00B061FF" w:rsidP="00B061FF">
      <w:pPr>
        <w:rPr>
          <w:sz w:val="28"/>
          <w:szCs w:val="28"/>
        </w:rPr>
      </w:pPr>
      <w:r w:rsidRPr="00E85A16">
        <w:rPr>
          <w:sz w:val="28"/>
          <w:szCs w:val="28"/>
        </w:rPr>
        <w:t xml:space="preserve">To all locksmiths, we are updating our computer.  We are asking that you please fill out all information and send it back to us.  You can e-mail or mail it back.  Even if you think we have your information please send this back.  We appreciate all of you tremendously.  Thank you in advance for your time. </w:t>
      </w:r>
    </w:p>
    <w:p w14:paraId="2C00FB3A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Name ____________________________________________</w:t>
      </w:r>
    </w:p>
    <w:p w14:paraId="3CB2AB13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 xml:space="preserve"> Residential Address_________________________________</w:t>
      </w:r>
    </w:p>
    <w:p w14:paraId="2D59CAED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E-mail ____________________________________________</w:t>
      </w:r>
    </w:p>
    <w:p w14:paraId="68CAA376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Phone ____________________________________________</w:t>
      </w:r>
    </w:p>
    <w:p w14:paraId="40EDDD01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Company, do you own your own business or work for someone ________________</w:t>
      </w:r>
    </w:p>
    <w:p w14:paraId="004441DD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Company address_____________________________________________________</w:t>
      </w:r>
    </w:p>
    <w:p w14:paraId="559F6E3C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Company Phone ______________________________________________________</w:t>
      </w:r>
    </w:p>
    <w:p w14:paraId="6054E16B" w14:textId="77777777" w:rsidR="00B061FF" w:rsidRPr="00E85A16" w:rsidRDefault="00B061FF" w:rsidP="00B061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5A16">
        <w:rPr>
          <w:sz w:val="28"/>
          <w:szCs w:val="28"/>
        </w:rPr>
        <w:t>Company e-mail ______________________________________________________</w:t>
      </w:r>
    </w:p>
    <w:p w14:paraId="3358A422" w14:textId="77777777" w:rsidR="00B061FF" w:rsidRPr="00E85A16" w:rsidRDefault="00B061FF" w:rsidP="00B061FF">
      <w:pPr>
        <w:rPr>
          <w:sz w:val="28"/>
          <w:szCs w:val="28"/>
        </w:rPr>
      </w:pPr>
      <w:r w:rsidRPr="00E85A16">
        <w:rPr>
          <w:sz w:val="28"/>
          <w:szCs w:val="28"/>
        </w:rPr>
        <w:t>If you have taken the test within the last 5 years</w:t>
      </w:r>
    </w:p>
    <w:p w14:paraId="6A9D7328" w14:textId="77777777" w:rsidR="00B061FF" w:rsidRPr="00E85A16" w:rsidRDefault="00B061FF" w:rsidP="00B061F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 xml:space="preserve">Are you currently working as a </w:t>
      </w:r>
      <w:proofErr w:type="gramStart"/>
      <w:r w:rsidRPr="00E85A16">
        <w:rPr>
          <w:sz w:val="28"/>
          <w:szCs w:val="28"/>
        </w:rPr>
        <w:t>locksmith ________________________________</w:t>
      </w:r>
      <w:proofErr w:type="gramEnd"/>
    </w:p>
    <w:p w14:paraId="3557B853" w14:textId="77777777" w:rsidR="00B061FF" w:rsidRPr="00E85A16" w:rsidRDefault="00B061FF" w:rsidP="00B061F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 xml:space="preserve">Do you own your own business or work for a </w:t>
      </w:r>
      <w:proofErr w:type="gramStart"/>
      <w:r w:rsidRPr="00E85A16">
        <w:rPr>
          <w:sz w:val="28"/>
          <w:szCs w:val="28"/>
        </w:rPr>
        <w:t>company _____________________</w:t>
      </w:r>
      <w:proofErr w:type="gramEnd"/>
    </w:p>
    <w:p w14:paraId="0147061F" w14:textId="77777777" w:rsidR="00B061FF" w:rsidRPr="00E85A16" w:rsidRDefault="00B061FF" w:rsidP="00B061F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>Name of company ___________________________________________________</w:t>
      </w:r>
    </w:p>
    <w:p w14:paraId="1CC28F0F" w14:textId="77777777" w:rsidR="00B061FF" w:rsidRPr="00E85A16" w:rsidRDefault="00B061FF" w:rsidP="00B061F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>Address ___________________________________________________________</w:t>
      </w:r>
    </w:p>
    <w:p w14:paraId="6EF6E3FA" w14:textId="77777777" w:rsidR="00B061FF" w:rsidRPr="00E85A16" w:rsidRDefault="00B061FF" w:rsidP="00B061F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>Phone ____________________________________________________________</w:t>
      </w:r>
    </w:p>
    <w:p w14:paraId="1094D5A3" w14:textId="77777777" w:rsidR="00B061FF" w:rsidRPr="00E85A16" w:rsidRDefault="00B061FF" w:rsidP="00B061F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>E-mail ____________________________________________________________</w:t>
      </w:r>
    </w:p>
    <w:p w14:paraId="4C71AA1C" w14:textId="7428CC0C" w:rsidR="00B061FF" w:rsidRPr="00E85A16" w:rsidRDefault="00B061FF" w:rsidP="00F35A8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5A16">
        <w:rPr>
          <w:sz w:val="28"/>
          <w:szCs w:val="28"/>
        </w:rPr>
        <w:t>If you are not working as a locksmith, please let us know why __________________________________________________________________________________________________________________________________</w:t>
      </w:r>
    </w:p>
    <w:p w14:paraId="3F97CCAA" w14:textId="77777777" w:rsidR="00B061FF" w:rsidRPr="00E85A16" w:rsidRDefault="00B061FF" w:rsidP="00B061FF">
      <w:pPr>
        <w:pStyle w:val="ListParagraph"/>
        <w:rPr>
          <w:sz w:val="24"/>
          <w:szCs w:val="24"/>
        </w:rPr>
      </w:pPr>
      <w:r w:rsidRPr="00E85A16">
        <w:rPr>
          <w:sz w:val="24"/>
          <w:szCs w:val="24"/>
        </w:rPr>
        <w:t>Thank you</w:t>
      </w:r>
    </w:p>
    <w:p w14:paraId="3D935D17" w14:textId="77777777" w:rsidR="00B061FF" w:rsidRPr="00E85A16" w:rsidRDefault="00B061FF" w:rsidP="00B061FF">
      <w:pPr>
        <w:pStyle w:val="ListParagraph"/>
        <w:rPr>
          <w:sz w:val="24"/>
          <w:szCs w:val="24"/>
        </w:rPr>
      </w:pPr>
      <w:r w:rsidRPr="00E85A16">
        <w:rPr>
          <w:sz w:val="24"/>
          <w:szCs w:val="24"/>
        </w:rPr>
        <w:t>Alabama Locksmith Association</w:t>
      </w:r>
    </w:p>
    <w:p w14:paraId="1053C8FD" w14:textId="77777777" w:rsidR="009270F5" w:rsidRDefault="00B061FF" w:rsidP="009270F5">
      <w:pPr>
        <w:pStyle w:val="ListParagraph"/>
        <w:rPr>
          <w:sz w:val="24"/>
          <w:szCs w:val="24"/>
        </w:rPr>
      </w:pPr>
      <w:r w:rsidRPr="00E85A16">
        <w:rPr>
          <w:sz w:val="24"/>
          <w:szCs w:val="24"/>
        </w:rPr>
        <w:t>Tammy Lee</w:t>
      </w:r>
      <w:r w:rsidR="00E85A16">
        <w:rPr>
          <w:sz w:val="24"/>
          <w:szCs w:val="24"/>
        </w:rPr>
        <w:t xml:space="preserve"> </w:t>
      </w:r>
      <w:r w:rsidR="00E705F7">
        <w:rPr>
          <w:sz w:val="24"/>
          <w:szCs w:val="24"/>
        </w:rPr>
        <w:t xml:space="preserve">e-mail </w:t>
      </w:r>
      <w:hyperlink r:id="rId14" w:history="1">
        <w:r w:rsidR="00556166" w:rsidRPr="00B269D7">
          <w:rPr>
            <w:rStyle w:val="Hyperlink"/>
            <w:sz w:val="24"/>
            <w:szCs w:val="24"/>
          </w:rPr>
          <w:t>tammyleelocksmith@gmail.com</w:t>
        </w:r>
      </w:hyperlink>
      <w:r w:rsidR="00556166">
        <w:rPr>
          <w:sz w:val="24"/>
          <w:szCs w:val="24"/>
        </w:rPr>
        <w:t xml:space="preserve"> </w:t>
      </w:r>
      <w:r w:rsidRPr="0078489D">
        <w:rPr>
          <w:sz w:val="24"/>
          <w:szCs w:val="24"/>
        </w:rPr>
        <w:t xml:space="preserve">e-mail  </w:t>
      </w:r>
      <w:hyperlink r:id="rId15" w:history="1">
        <w:r w:rsidRPr="0078489D">
          <w:rPr>
            <w:rStyle w:val="Hyperlink"/>
            <w:sz w:val="24"/>
            <w:szCs w:val="24"/>
          </w:rPr>
          <w:t>locksmithala@gmail.com</w:t>
        </w:r>
      </w:hyperlink>
      <w:r w:rsidRPr="0078489D">
        <w:rPr>
          <w:sz w:val="24"/>
          <w:szCs w:val="24"/>
        </w:rPr>
        <w:t xml:space="preserve">                  </w:t>
      </w:r>
    </w:p>
    <w:p w14:paraId="6231F602" w14:textId="1BB64F25" w:rsidR="00B061FF" w:rsidRPr="00AA1A95" w:rsidRDefault="00D20DBE" w:rsidP="006C699B">
      <w:pPr>
        <w:pStyle w:val="ListParagraph"/>
        <w:rPr>
          <w:sz w:val="24"/>
          <w:szCs w:val="24"/>
        </w:rPr>
      </w:pPr>
      <w:r w:rsidRPr="00D20DBE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09A88F" wp14:editId="4401809A">
                <wp:simplePos x="0" y="0"/>
                <wp:positionH relativeFrom="margin">
                  <wp:posOffset>293348</wp:posOffset>
                </wp:positionH>
                <wp:positionV relativeFrom="paragraph">
                  <wp:posOffset>356</wp:posOffset>
                </wp:positionV>
                <wp:extent cx="6844665" cy="10459467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65" cy="10459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58F8" w14:textId="0ACC2568" w:rsidR="00FE4DB6" w:rsidRPr="00FC4B72" w:rsidRDefault="00FE4DB6" w:rsidP="00FE4DB6">
                            <w:pPr>
                              <w:jc w:val="center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FC4B72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highlight w:val="yellow"/>
                              </w:rPr>
                              <w:t>Alabama Locksmith Association</w:t>
                            </w:r>
                            <w:r w:rsidRPr="00FC4B72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67F3FC88" w14:textId="77777777" w:rsidR="00FE4DB6" w:rsidRPr="002D0080" w:rsidRDefault="00FE4DB6" w:rsidP="00FE4D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C4B72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Alabama Locksmith Association Proficiency Registration Program</w:t>
                            </w:r>
                          </w:p>
                          <w:p w14:paraId="162BD077" w14:textId="77777777" w:rsidR="00FE4DB6" w:rsidRPr="002D0080" w:rsidRDefault="00FE4DB6" w:rsidP="00FE4DB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29E91DA7" w14:textId="58CBEE34" w:rsidR="00FE4DB6" w:rsidRPr="002D0080" w:rsidRDefault="00FE4DB6" w:rsidP="00FE4DB6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Alabama Registered Licensed Locksmith (ARLL)</w:t>
                            </w:r>
                          </w:p>
                          <w:p w14:paraId="6F2360E3" w14:textId="0A7CC002" w:rsidR="00FE4DB6" w:rsidRPr="002D0080" w:rsidRDefault="00FE4DB6" w:rsidP="00FE4DB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The first level of locksmith certification is </w:t>
                            </w: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Alabama Registered Licensed Locksmith (ARLL).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A ARLL has taken the </w:t>
                            </w:r>
                            <w:r w:rsidR="005D2BD4" w:rsidRPr="002D0080">
                              <w:rPr>
                                <w:sz w:val="20"/>
                                <w:szCs w:val="20"/>
                              </w:rPr>
                              <w:t>5-day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course and passed the test to receive their license for locksmith. A ARLL has a good working knowledge of general locksmithing. Must pass test with no less than a 75%.  Must have current Locksmith License to move forward in locksmith levels and education.</w:t>
                            </w:r>
                          </w:p>
                          <w:p w14:paraId="3B48E0C6" w14:textId="77777777" w:rsidR="00FE4DB6" w:rsidRPr="002D0080" w:rsidRDefault="00FE4DB6" w:rsidP="00FE4DB6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40 Hours and 24 CEU.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3"/>
                              <w:gridCol w:w="5239"/>
                            </w:tblGrid>
                            <w:tr w:rsidR="00FE4DB6" w:rsidRPr="002D0080" w14:paraId="30F66A70" w14:textId="77777777" w:rsidTr="00F23009">
                              <w:tc>
                                <w:tcPr>
                                  <w:tcW w:w="5395" w:type="dxa"/>
                                </w:tcPr>
                                <w:p w14:paraId="75E3CC97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Lever Tumblers</w:t>
                                  </w:r>
                                </w:p>
                              </w:tc>
                              <w:tc>
                                <w:tcPr>
                                  <w:tcW w:w="5395" w:type="dxa"/>
                                </w:tcPr>
                                <w:p w14:paraId="3F2CB3B1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Basic Safe Knowledge</w:t>
                                  </w:r>
                                </w:p>
                              </w:tc>
                            </w:tr>
                            <w:tr w:rsidR="00FE4DB6" w:rsidRPr="002D0080" w14:paraId="0F5B284E" w14:textId="77777777" w:rsidTr="00F23009">
                              <w:tc>
                                <w:tcPr>
                                  <w:tcW w:w="5395" w:type="dxa"/>
                                </w:tcPr>
                                <w:p w14:paraId="785E1C0E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Knowledge of Basic Master Keying</w:t>
                                  </w:r>
                                </w:p>
                              </w:tc>
                              <w:tc>
                                <w:tcPr>
                                  <w:tcW w:w="5395" w:type="dxa"/>
                                </w:tcPr>
                                <w:p w14:paraId="4D674F54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Door Closures</w:t>
                                  </w:r>
                                </w:p>
                              </w:tc>
                            </w:tr>
                            <w:tr w:rsidR="00FE4DB6" w:rsidRPr="002D0080" w14:paraId="1841B1C3" w14:textId="77777777" w:rsidTr="00F23009">
                              <w:tc>
                                <w:tcPr>
                                  <w:tcW w:w="5395" w:type="dxa"/>
                                </w:tcPr>
                                <w:p w14:paraId="3725E332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Basic Domestic Automotive</w:t>
                                  </w:r>
                                </w:p>
                              </w:tc>
                              <w:tc>
                                <w:tcPr>
                                  <w:tcW w:w="5395" w:type="dxa"/>
                                </w:tcPr>
                                <w:p w14:paraId="4389CB1B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Ethics and Codes</w:t>
                                  </w:r>
                                </w:p>
                              </w:tc>
                            </w:tr>
                            <w:tr w:rsidR="00FE4DB6" w:rsidRPr="002D0080" w14:paraId="5613F653" w14:textId="77777777" w:rsidTr="00F23009">
                              <w:tc>
                                <w:tcPr>
                                  <w:tcW w:w="5395" w:type="dxa"/>
                                </w:tcPr>
                                <w:p w14:paraId="2B4D4F59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 xml:space="preserve">Cylinder Servicing </w:t>
                                  </w:r>
                                </w:p>
                              </w:tc>
                              <w:tc>
                                <w:tcPr>
                                  <w:tcW w:w="5395" w:type="dxa"/>
                                </w:tcPr>
                                <w:p w14:paraId="4FE9C413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Key Duplication</w:t>
                                  </w:r>
                                </w:p>
                              </w:tc>
                            </w:tr>
                            <w:tr w:rsidR="00FE4DB6" w:rsidRPr="002D0080" w14:paraId="5570577C" w14:textId="77777777" w:rsidTr="00F23009">
                              <w:tc>
                                <w:tcPr>
                                  <w:tcW w:w="5395" w:type="dxa"/>
                                </w:tcPr>
                                <w:p w14:paraId="56DDBDCB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Key Blank Identification</w:t>
                                  </w:r>
                                </w:p>
                              </w:tc>
                              <w:tc>
                                <w:tcPr>
                                  <w:tcW w:w="5395" w:type="dxa"/>
                                </w:tcPr>
                                <w:p w14:paraId="13C70751" w14:textId="3DBFEE5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 xml:space="preserve">Key </w:t>
                                  </w:r>
                                  <w:r w:rsidR="00402F13" w:rsidRPr="002D0080">
                                    <w:rPr>
                                      <w:sz w:val="20"/>
                                      <w:szCs w:val="20"/>
                                    </w:rPr>
                                    <w:t>Imprisoning</w:t>
                                  </w:r>
                                </w:p>
                              </w:tc>
                            </w:tr>
                            <w:tr w:rsidR="00FE4DB6" w:rsidRPr="002D0080" w14:paraId="08D110EE" w14:textId="77777777" w:rsidTr="00F23009">
                              <w:tc>
                                <w:tcPr>
                                  <w:tcW w:w="5395" w:type="dxa"/>
                                </w:tcPr>
                                <w:p w14:paraId="51D91E91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Professional Lock Opening Techniques</w:t>
                                  </w:r>
                                </w:p>
                              </w:tc>
                              <w:tc>
                                <w:tcPr>
                                  <w:tcW w:w="5395" w:type="dxa"/>
                                </w:tcPr>
                                <w:p w14:paraId="11767772" w14:textId="77777777" w:rsidR="00FE4DB6" w:rsidRPr="002D0080" w:rsidRDefault="00FE4DB6" w:rsidP="00FE4DB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sz w:val="20"/>
                                      <w:szCs w:val="20"/>
                                    </w:rPr>
                                    <w:t>Lock Servicing</w:t>
                                  </w:r>
                                </w:p>
                              </w:tc>
                            </w:tr>
                          </w:tbl>
                          <w:p w14:paraId="1C6E7CFD" w14:textId="77777777" w:rsidR="001F5670" w:rsidRDefault="001F5670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0C7E7DD" w14:textId="5CE6C709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second level Alabama Registered Professional Locksmith (ARPL)</w:t>
                            </w:r>
                          </w:p>
                          <w:p w14:paraId="7016F255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The second level of locksmith certification is </w:t>
                            </w: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Alabama Registered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Professional Locksmith (ARPL).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 A</w:t>
                            </w:r>
                          </w:p>
                          <w:p w14:paraId="3B5B9A0B" w14:textId="722D37E2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ARPL has earned their ARLL, currently licensed, and has succeeded in an additional 15 elective categories. With a minimum of 2 classes in automotive and residential and commercial. A ARPL has an advanced knowledge of general locksmithing and many specialized areas.  Must pass all 15 classes with no less than a 75% on each test.  There must be a test in each category for certification.  Choose from list below.  </w:t>
                            </w:r>
                            <w:r w:rsidR="005D2BD4" w:rsidRPr="002D0080">
                              <w:rPr>
                                <w:sz w:val="20"/>
                                <w:szCs w:val="20"/>
                              </w:rPr>
                              <w:t>Cannot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take a duplicate class for qualification.</w:t>
                            </w:r>
                            <w:r w:rsidR="001F567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124E">
                              <w:rPr>
                                <w:sz w:val="20"/>
                                <w:szCs w:val="20"/>
                              </w:rPr>
                              <w:t>Cannot challenge test to qualify.</w:t>
                            </w:r>
                          </w:p>
                          <w:p w14:paraId="443178E1" w14:textId="77777777" w:rsidR="00FE4DB6" w:rsidRPr="002D0080" w:rsidRDefault="00FE4DB6" w:rsidP="00FE4DB6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 third level Alabama Registered Master Locksmith (ARML)</w:t>
                            </w:r>
                          </w:p>
                          <w:p w14:paraId="38F72442" w14:textId="453F7B88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The Highest Level of Locksmith certification is </w:t>
                            </w: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Alabama Registered Master Locksmith (ARML).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D2BD4" w:rsidRPr="002D0080">
                              <w:rPr>
                                <w:sz w:val="20"/>
                                <w:szCs w:val="20"/>
                              </w:rPr>
                              <w:t>A ARML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has reached the highest level of Alabama Locksmith Association Proficiency Registration Program. With </w:t>
                            </w:r>
                            <w:r w:rsidR="005D2BD4" w:rsidRPr="002D0080"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 additional 2 classes in automotive and residential and commercial.   A ARML has advanced knowledge of most areas of locksmithing and electronic security.  Must pass all 10 classes with no less than a 75% on each test.  There must be a test in each category for certification.  Choose from list below. Cannot take a duplicate class for qualification.</w:t>
                            </w:r>
                            <w:r w:rsidR="00FF5CC4">
                              <w:rPr>
                                <w:sz w:val="20"/>
                                <w:szCs w:val="20"/>
                              </w:rPr>
                              <w:t xml:space="preserve">  Cannot challenge test to qualify,</w:t>
                            </w:r>
                          </w:p>
                          <w:p w14:paraId="7C36CD9E" w14:textId="77777777" w:rsidR="00FE4DB6" w:rsidRPr="002D0080" w:rsidRDefault="00FE4DB6" w:rsidP="00FE4D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Classes for </w:t>
                            </w:r>
                          </w:p>
                          <w:p w14:paraId="5D7B17D7" w14:textId="36315874" w:rsidR="00FE4DB6" w:rsidRPr="002D0080" w:rsidRDefault="00FE4DB6" w:rsidP="00FE4D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ARPL and AR</w:t>
                            </w:r>
                            <w:r w:rsidR="003E567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14:paraId="564E6D3E" w14:textId="77777777" w:rsidR="00FE4DB6" w:rsidRPr="002D0080" w:rsidRDefault="00FE4DB6" w:rsidP="00FE4D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75"/>
                              <w:gridCol w:w="4675"/>
                            </w:tblGrid>
                            <w:tr w:rsidR="00FE4DB6" w:rsidRPr="002D0080" w14:paraId="7B79AD22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19C1D112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Small Format Interchangeable Cores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3B7E6872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Electronic Access Control </w:t>
                                  </w:r>
                                  <w:r w:rsidRPr="0052200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highlight w:val="yellow"/>
                                    </w:rPr>
                                    <w:t>Certification</w:t>
                                  </w:r>
                                </w:p>
                              </w:tc>
                            </w:tr>
                            <w:tr w:rsidR="00FE4DB6" w:rsidRPr="002D0080" w14:paraId="30102C5E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05F3FBBF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Large Format Interchangeable Cores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7C0D94BE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Basic Electricity Running Low Voltage Wiring</w:t>
                                  </w:r>
                                </w:p>
                              </w:tc>
                            </w:tr>
                            <w:tr w:rsidR="00FE4DB6" w:rsidRPr="002D0080" w14:paraId="1B9C140B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7782E8FD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Beginner Safe and Lock Construction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74311FC1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Key </w:t>
                                  </w:r>
                                  <w:proofErr w:type="spellStart"/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Impressioning</w:t>
                                  </w:r>
                                  <w:proofErr w:type="spellEnd"/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102</w:t>
                                  </w:r>
                                </w:p>
                              </w:tc>
                            </w:tr>
                            <w:tr w:rsidR="00FE4DB6" w:rsidRPr="002D0080" w14:paraId="6EB8D043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4DB9B73F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Door Closures and Push Bar Installation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68B7D023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Safe Opening and Servicing and Lock Installation</w:t>
                                  </w:r>
                                </w:p>
                              </w:tc>
                            </w:tr>
                            <w:tr w:rsidR="00FE4DB6" w:rsidRPr="002D0080" w14:paraId="2C7F81D7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431A9CB7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Master Keying 101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6EFAF46A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Tools and their Usage</w:t>
                                  </w:r>
                                </w:p>
                              </w:tc>
                            </w:tr>
                            <w:tr w:rsidR="00FE4DB6" w:rsidRPr="002D0080" w14:paraId="6C1783C1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32A4EE59" w14:textId="2FEB167F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Safe Deposit, Cabinet, Furniture &amp; </w:t>
                                  </w:r>
                                  <w:r w:rsidR="0052200F"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Mailbox</w:t>
                                  </w:r>
                                  <w:r w:rsidR="00E7312C"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Locks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7C588C9E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Automotive Locksmithing 101</w:t>
                                  </w:r>
                                </w:p>
                              </w:tc>
                            </w:tr>
                            <w:tr w:rsidR="00FE4DB6" w:rsidRPr="002D0080" w14:paraId="651A158D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5D2674C7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Ignition Tear Down and Removal from Vehicle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275AE543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Insurance for your Business</w:t>
                                  </w:r>
                                </w:p>
                              </w:tc>
                            </w:tr>
                            <w:tr w:rsidR="00FE4DB6" w:rsidRPr="002D0080" w14:paraId="5DA32683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34B9B6BD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Simplex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53A43572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E-Plex</w:t>
                                  </w:r>
                                </w:p>
                              </w:tc>
                            </w:tr>
                            <w:tr w:rsidR="00FE4DB6" w14:paraId="4CE23A82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57095019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Automotive Locksmithing 102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1B52A720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Volkswagen Generating a Key</w:t>
                                  </w:r>
                                </w:p>
                              </w:tc>
                            </w:tr>
                            <w:tr w:rsidR="00FE4DB6" w14:paraId="4532FA84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1DEB7CCC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Advanced Electronic Control (must be EAC certified)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6E1F6357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Automotive Door Lock Removal, Re-</w:t>
                                  </w:r>
                                  <w:proofErr w:type="gramStart"/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Pin</w:t>
                                  </w:r>
                                  <w:proofErr w:type="gramEnd"/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and Installation</w:t>
                                  </w:r>
                                </w:p>
                              </w:tc>
                            </w:tr>
                            <w:tr w:rsidR="00FE4DB6" w14:paraId="40A71080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4FC161CF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Soldering Class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48D22375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Safe X -10 and CDX-10</w:t>
                                  </w:r>
                                </w:p>
                              </w:tc>
                            </w:tr>
                            <w:tr w:rsidR="00FE4DB6" w14:paraId="23988265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6430E5E6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BMW Generating a Key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42F09BDF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Safe Manipulation</w:t>
                                  </w:r>
                                </w:p>
                              </w:tc>
                            </w:tr>
                            <w:tr w:rsidR="00FE4DB6" w14:paraId="4FE36F9D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2CCF2200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Safe Penetration and Scope Techniques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21583484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Decoding of Keys</w:t>
                                  </w:r>
                                </w:p>
                              </w:tc>
                            </w:tr>
                            <w:tr w:rsidR="00FE4DB6" w14:paraId="2039B48C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633DB4B2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Handwritten Master Key System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514A08A0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High Security Locks &amp; Servicing</w:t>
                                  </w:r>
                                </w:p>
                              </w:tc>
                            </w:tr>
                            <w:tr w:rsidR="00FE4DB6" w14:paraId="4C38DB5A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60D03134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 &amp; Key Change of Combos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2DFC89A2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Lishi</w:t>
                                  </w:r>
                                  <w:proofErr w:type="spellEnd"/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(Residential, Commercial &amp; Auto)</w:t>
                                  </w:r>
                                </w:p>
                              </w:tc>
                            </w:tr>
                            <w:tr w:rsidR="00FE4DB6" w14:paraId="1C7BC414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3C43DAD2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Lock Shop Management 101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122E7CF0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Advanced Shop Management</w:t>
                                  </w:r>
                                </w:p>
                              </w:tc>
                            </w:tr>
                            <w:tr w:rsidR="00FE4DB6" w14:paraId="5FC6B137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531DF248" w14:textId="36DCC1D5" w:rsidR="00FE4DB6" w:rsidRPr="002D0080" w:rsidRDefault="007D16DB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Servicing Aluminum</w:t>
                                  </w:r>
                                  <w:r w:rsidR="00FE4DB6"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Storefront Doors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3EE484C8" w14:textId="77777777" w:rsidR="00FE4DB6" w:rsidRPr="002D0080" w:rsidRDefault="00FE4DB6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D0080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Motorcycle Locksmithing</w:t>
                                  </w:r>
                                </w:p>
                              </w:tc>
                            </w:tr>
                            <w:tr w:rsidR="00FE4DB6" w14:paraId="66265A7E" w14:textId="77777777" w:rsidTr="00F23009">
                              <w:tc>
                                <w:tcPr>
                                  <w:tcW w:w="4675" w:type="dxa"/>
                                </w:tcPr>
                                <w:p w14:paraId="64896C89" w14:textId="00057C08" w:rsidR="00FE4DB6" w:rsidRPr="002D0080" w:rsidRDefault="00D745C8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Introduction to Master</w:t>
                                  </w:r>
                                  <w:r w:rsidR="00602435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Keying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</w:tcPr>
                                <w:p w14:paraId="0715B0A5" w14:textId="666AE1EA" w:rsidR="00FE4DB6" w:rsidRPr="002D0080" w:rsidRDefault="00F97738" w:rsidP="00FE4DB6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Master Key System</w:t>
                                  </w:r>
                                  <w:r w:rsidR="004C1DE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Decoding &amp; Expansion</w:t>
                                  </w:r>
                                </w:p>
                              </w:tc>
                            </w:tr>
                          </w:tbl>
                          <w:p w14:paraId="583EFEEE" w14:textId="21146285" w:rsidR="00D20DBE" w:rsidRDefault="0055574E">
                            <w:r>
                              <w:t xml:space="preserve">More Classes will be ADDED. Please submit your resume and </w:t>
                            </w:r>
                            <w:r w:rsidR="00113419">
                              <w:t>syllabus if interested in teaching.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A88F" id="_x0000_s1032" type="#_x0000_t202" style="position:absolute;left:0;text-align:left;margin-left:23.1pt;margin-top:.05pt;width:538.95pt;height:8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" stroked="f">
                <v:textbox>
                  <w:txbxContent>
                    <w:p w14:paraId="60BA58F8" w14:textId="0ACC2568" w:rsidR="00FE4DB6" w:rsidRPr="00FC4B72" w:rsidRDefault="00FE4DB6" w:rsidP="00FE4DB6">
                      <w:pPr>
                        <w:jc w:val="center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FC4B72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highlight w:val="yellow"/>
                        </w:rPr>
                        <w:t>Alabama Locksmith Association</w:t>
                      </w:r>
                      <w:r w:rsidRPr="00FC4B72">
                        <w:rPr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</w:p>
                    <w:p w14:paraId="67F3FC88" w14:textId="77777777" w:rsidR="00FE4DB6" w:rsidRPr="002D0080" w:rsidRDefault="00FE4DB6" w:rsidP="00FE4DB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FC4B72">
                        <w:rPr>
                          <w:sz w:val="20"/>
                          <w:szCs w:val="20"/>
                          <w:highlight w:val="yellow"/>
                        </w:rPr>
                        <w:t>Alabama Locksmith Association Proficiency Registration Program</w:t>
                      </w:r>
                    </w:p>
                    <w:p w14:paraId="162BD077" w14:textId="77777777" w:rsidR="00FE4DB6" w:rsidRPr="002D0080" w:rsidRDefault="00FE4DB6" w:rsidP="00FE4DB6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29E91DA7" w14:textId="58CBEE34" w:rsidR="00FE4DB6" w:rsidRPr="002D0080" w:rsidRDefault="00FE4DB6" w:rsidP="00FE4DB6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Alabama Registered Licensed Locksmith (ARLL)</w:t>
                      </w:r>
                    </w:p>
                    <w:p w14:paraId="6F2360E3" w14:textId="0A7CC002" w:rsidR="00FE4DB6" w:rsidRPr="002D0080" w:rsidRDefault="00FE4DB6" w:rsidP="00FE4DB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D0080">
                        <w:rPr>
                          <w:sz w:val="20"/>
                          <w:szCs w:val="20"/>
                        </w:rPr>
                        <w:t xml:space="preserve">The first level of locksmith certification is </w:t>
                      </w: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Alabama Registered Licensed Locksmith (ARLL).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A ARLL has taken the </w:t>
                      </w:r>
                      <w:r w:rsidR="005D2BD4" w:rsidRPr="002D0080">
                        <w:rPr>
                          <w:sz w:val="20"/>
                          <w:szCs w:val="20"/>
                        </w:rPr>
                        <w:t>5-day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course and passed the test to receive their license for locksmith. A ARLL has a good working knowledge of general locksmithing. Must pass test with no less than a 75%.  Must have current Locksmith License to move forward in locksmith levels and education.</w:t>
                      </w:r>
                    </w:p>
                    <w:p w14:paraId="3B48E0C6" w14:textId="77777777" w:rsidR="00FE4DB6" w:rsidRPr="002D0080" w:rsidRDefault="00FE4DB6" w:rsidP="00FE4DB6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D0080">
                        <w:rPr>
                          <w:sz w:val="20"/>
                          <w:szCs w:val="20"/>
                        </w:rPr>
                        <w:t xml:space="preserve">40 Hours and 24 CEU.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3"/>
                        <w:gridCol w:w="5239"/>
                      </w:tblGrid>
                      <w:tr w:rsidR="00FE4DB6" w:rsidRPr="002D0080" w14:paraId="30F66A70" w14:textId="77777777" w:rsidTr="00F23009">
                        <w:tc>
                          <w:tcPr>
                            <w:tcW w:w="5395" w:type="dxa"/>
                          </w:tcPr>
                          <w:p w14:paraId="75E3CC97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Lever Tumblers</w:t>
                            </w:r>
                          </w:p>
                        </w:tc>
                        <w:tc>
                          <w:tcPr>
                            <w:tcW w:w="5395" w:type="dxa"/>
                          </w:tcPr>
                          <w:p w14:paraId="3F2CB3B1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Basic Safe Knowledge</w:t>
                            </w:r>
                          </w:p>
                        </w:tc>
                      </w:tr>
                      <w:tr w:rsidR="00FE4DB6" w:rsidRPr="002D0080" w14:paraId="0F5B284E" w14:textId="77777777" w:rsidTr="00F23009">
                        <w:tc>
                          <w:tcPr>
                            <w:tcW w:w="5395" w:type="dxa"/>
                          </w:tcPr>
                          <w:p w14:paraId="785E1C0E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Knowledge of Basic Master Keying</w:t>
                            </w:r>
                          </w:p>
                        </w:tc>
                        <w:tc>
                          <w:tcPr>
                            <w:tcW w:w="5395" w:type="dxa"/>
                          </w:tcPr>
                          <w:p w14:paraId="4D674F54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Door Closures</w:t>
                            </w:r>
                          </w:p>
                        </w:tc>
                      </w:tr>
                      <w:tr w:rsidR="00FE4DB6" w:rsidRPr="002D0080" w14:paraId="1841B1C3" w14:textId="77777777" w:rsidTr="00F23009">
                        <w:tc>
                          <w:tcPr>
                            <w:tcW w:w="5395" w:type="dxa"/>
                          </w:tcPr>
                          <w:p w14:paraId="3725E332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Basic Domestic Automotive</w:t>
                            </w:r>
                          </w:p>
                        </w:tc>
                        <w:tc>
                          <w:tcPr>
                            <w:tcW w:w="5395" w:type="dxa"/>
                          </w:tcPr>
                          <w:p w14:paraId="4389CB1B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Ethics and Codes</w:t>
                            </w:r>
                          </w:p>
                        </w:tc>
                      </w:tr>
                      <w:tr w:rsidR="00FE4DB6" w:rsidRPr="002D0080" w14:paraId="5613F653" w14:textId="77777777" w:rsidTr="00F23009">
                        <w:tc>
                          <w:tcPr>
                            <w:tcW w:w="5395" w:type="dxa"/>
                          </w:tcPr>
                          <w:p w14:paraId="2B4D4F59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Cylinder Servicing </w:t>
                            </w:r>
                          </w:p>
                        </w:tc>
                        <w:tc>
                          <w:tcPr>
                            <w:tcW w:w="5395" w:type="dxa"/>
                          </w:tcPr>
                          <w:p w14:paraId="4FE9C413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Key Duplication</w:t>
                            </w:r>
                          </w:p>
                        </w:tc>
                      </w:tr>
                      <w:tr w:rsidR="00FE4DB6" w:rsidRPr="002D0080" w14:paraId="5570577C" w14:textId="77777777" w:rsidTr="00F23009">
                        <w:tc>
                          <w:tcPr>
                            <w:tcW w:w="5395" w:type="dxa"/>
                          </w:tcPr>
                          <w:p w14:paraId="56DDBDCB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Key Blank Identification</w:t>
                            </w:r>
                          </w:p>
                        </w:tc>
                        <w:tc>
                          <w:tcPr>
                            <w:tcW w:w="5395" w:type="dxa"/>
                          </w:tcPr>
                          <w:p w14:paraId="13C70751" w14:textId="3DBFEE5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 xml:space="preserve">Key </w:t>
                            </w:r>
                            <w:r w:rsidR="00402F13" w:rsidRPr="002D0080">
                              <w:rPr>
                                <w:sz w:val="20"/>
                                <w:szCs w:val="20"/>
                              </w:rPr>
                              <w:t>Imprisoning</w:t>
                            </w:r>
                          </w:p>
                        </w:tc>
                      </w:tr>
                      <w:tr w:rsidR="00FE4DB6" w:rsidRPr="002D0080" w14:paraId="08D110EE" w14:textId="77777777" w:rsidTr="00F23009">
                        <w:tc>
                          <w:tcPr>
                            <w:tcW w:w="5395" w:type="dxa"/>
                          </w:tcPr>
                          <w:p w14:paraId="51D91E91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Professional Lock Opening Techniques</w:t>
                            </w:r>
                          </w:p>
                        </w:tc>
                        <w:tc>
                          <w:tcPr>
                            <w:tcW w:w="5395" w:type="dxa"/>
                          </w:tcPr>
                          <w:p w14:paraId="11767772" w14:textId="77777777" w:rsidR="00FE4DB6" w:rsidRPr="002D0080" w:rsidRDefault="00FE4DB6" w:rsidP="00FE4DB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sz w:val="20"/>
                                <w:szCs w:val="20"/>
                              </w:rPr>
                              <w:t>Lock Servicing</w:t>
                            </w:r>
                          </w:p>
                        </w:tc>
                      </w:tr>
                    </w:tbl>
                    <w:p w14:paraId="1C6E7CFD" w14:textId="77777777" w:rsidR="001F5670" w:rsidRDefault="001F5670" w:rsidP="00FE4DB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0C7E7DD" w14:textId="5CE6C709" w:rsidR="00FE4DB6" w:rsidRPr="002D0080" w:rsidRDefault="00FE4DB6" w:rsidP="00FE4DB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The second level Alabama Registered Professional Locksmith (ARPL)</w:t>
                      </w:r>
                    </w:p>
                    <w:p w14:paraId="7016F255" w14:textId="77777777" w:rsidR="00FE4DB6" w:rsidRPr="002D0080" w:rsidRDefault="00FE4DB6" w:rsidP="00FE4DB6">
                      <w:pPr>
                        <w:rPr>
                          <w:sz w:val="20"/>
                          <w:szCs w:val="20"/>
                        </w:rPr>
                      </w:pPr>
                      <w:r w:rsidRPr="002D0080">
                        <w:rPr>
                          <w:sz w:val="20"/>
                          <w:szCs w:val="20"/>
                        </w:rPr>
                        <w:t xml:space="preserve">The second level of locksmith certification is </w:t>
                      </w: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Alabama Registered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Professional Locksmith (ARPL).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 A</w:t>
                      </w:r>
                    </w:p>
                    <w:p w14:paraId="3B5B9A0B" w14:textId="722D37E2" w:rsidR="00FE4DB6" w:rsidRPr="002D0080" w:rsidRDefault="00FE4DB6" w:rsidP="00FE4DB6">
                      <w:pPr>
                        <w:rPr>
                          <w:sz w:val="20"/>
                          <w:szCs w:val="20"/>
                        </w:rPr>
                      </w:pPr>
                      <w:r w:rsidRPr="002D0080">
                        <w:rPr>
                          <w:sz w:val="20"/>
                          <w:szCs w:val="20"/>
                        </w:rPr>
                        <w:t xml:space="preserve">ARPL has earned their ARLL, currently licensed, and has succeeded in an additional 15 elective categories. With a minimum of 2 classes in automotive and residential and commercial. A ARPL has an advanced knowledge of general locksmithing and many specialized areas.  Must pass all 15 classes with no less than a 75% on each test.  There must be a test in each category for certification.  Choose from list below.  </w:t>
                      </w:r>
                      <w:r w:rsidR="005D2BD4" w:rsidRPr="002D0080">
                        <w:rPr>
                          <w:sz w:val="20"/>
                          <w:szCs w:val="20"/>
                        </w:rPr>
                        <w:t>Cannot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take a duplicate class for qualification.</w:t>
                      </w:r>
                      <w:r w:rsidR="001F567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F124E">
                        <w:rPr>
                          <w:sz w:val="20"/>
                          <w:szCs w:val="20"/>
                        </w:rPr>
                        <w:t>Cannot challenge test to qualify.</w:t>
                      </w:r>
                    </w:p>
                    <w:p w14:paraId="443178E1" w14:textId="77777777" w:rsidR="00FE4DB6" w:rsidRPr="002D0080" w:rsidRDefault="00FE4DB6" w:rsidP="00FE4DB6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The third level Alabama Registered Master Locksmith (ARML)</w:t>
                      </w:r>
                    </w:p>
                    <w:p w14:paraId="38F72442" w14:textId="453F7B88" w:rsidR="00FE4DB6" w:rsidRPr="002D0080" w:rsidRDefault="00FE4DB6" w:rsidP="00FE4DB6">
                      <w:pPr>
                        <w:rPr>
                          <w:sz w:val="20"/>
                          <w:szCs w:val="20"/>
                        </w:rPr>
                      </w:pPr>
                      <w:r w:rsidRPr="002D0080">
                        <w:rPr>
                          <w:sz w:val="20"/>
                          <w:szCs w:val="20"/>
                        </w:rPr>
                        <w:t xml:space="preserve">The Highest Level of Locksmith certification is </w:t>
                      </w: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Alabama Registered Master Locksmith (ARML).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5D2BD4" w:rsidRPr="002D0080">
                        <w:rPr>
                          <w:sz w:val="20"/>
                          <w:szCs w:val="20"/>
                        </w:rPr>
                        <w:t>A ARML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has reached the highest level of Alabama Locksmith Association Proficiency Registration Program. With </w:t>
                      </w:r>
                      <w:r w:rsidR="005D2BD4" w:rsidRPr="002D0080">
                        <w:rPr>
                          <w:sz w:val="20"/>
                          <w:szCs w:val="20"/>
                        </w:rPr>
                        <w:t>an</w:t>
                      </w:r>
                      <w:r w:rsidRPr="002D0080">
                        <w:rPr>
                          <w:sz w:val="20"/>
                          <w:szCs w:val="20"/>
                        </w:rPr>
                        <w:t xml:space="preserve"> additional 2 classes in automotive and residential and commercial.   A ARML has advanced knowledge of most areas of locksmithing and electronic security.  Must pass all 10 classes with no less than a 75% on each test.  There must be a test in each category for certification.  Choose from list below. Cannot take a duplicate class for qualification.</w:t>
                      </w:r>
                      <w:r w:rsidR="00FF5CC4">
                        <w:rPr>
                          <w:sz w:val="20"/>
                          <w:szCs w:val="20"/>
                        </w:rPr>
                        <w:t xml:space="preserve">  Cannot challenge test to qualify,</w:t>
                      </w:r>
                    </w:p>
                    <w:p w14:paraId="7C36CD9E" w14:textId="77777777" w:rsidR="00FE4DB6" w:rsidRPr="002D0080" w:rsidRDefault="00FE4DB6" w:rsidP="00FE4DB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 xml:space="preserve">Classes for </w:t>
                      </w:r>
                    </w:p>
                    <w:p w14:paraId="5D7B17D7" w14:textId="36315874" w:rsidR="00FE4DB6" w:rsidRPr="002D0080" w:rsidRDefault="00FE4DB6" w:rsidP="00FE4DB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ARPL and AR</w:t>
                      </w:r>
                      <w:r w:rsidR="003E5673">
                        <w:rPr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 w:rsidRPr="002D0080">
                        <w:rPr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</w:p>
                    <w:p w14:paraId="564E6D3E" w14:textId="77777777" w:rsidR="00FE4DB6" w:rsidRPr="002D0080" w:rsidRDefault="00FE4DB6" w:rsidP="00FE4DB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75"/>
                        <w:gridCol w:w="4675"/>
                      </w:tblGrid>
                      <w:tr w:rsidR="00FE4DB6" w:rsidRPr="002D0080" w14:paraId="7B79AD22" w14:textId="77777777" w:rsidTr="00F23009">
                        <w:tc>
                          <w:tcPr>
                            <w:tcW w:w="4675" w:type="dxa"/>
                          </w:tcPr>
                          <w:p w14:paraId="19C1D112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Small Format Interchangeable Cores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3B7E6872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Electronic Access Control </w:t>
                            </w:r>
                            <w:r w:rsidRPr="0052200F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Certification</w:t>
                            </w:r>
                          </w:p>
                        </w:tc>
                      </w:tr>
                      <w:tr w:rsidR="00FE4DB6" w:rsidRPr="002D0080" w14:paraId="30102C5E" w14:textId="77777777" w:rsidTr="00F23009">
                        <w:tc>
                          <w:tcPr>
                            <w:tcW w:w="4675" w:type="dxa"/>
                          </w:tcPr>
                          <w:p w14:paraId="05F3FBBF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Large Format Interchangeable Cores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7C0D94BE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Basic Electricity Running Low Voltage Wiring</w:t>
                            </w:r>
                          </w:p>
                        </w:tc>
                      </w:tr>
                      <w:tr w:rsidR="00FE4DB6" w:rsidRPr="002D0080" w14:paraId="1B9C140B" w14:textId="77777777" w:rsidTr="00F23009">
                        <w:tc>
                          <w:tcPr>
                            <w:tcW w:w="4675" w:type="dxa"/>
                          </w:tcPr>
                          <w:p w14:paraId="7782E8FD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Beginner Safe and Lock Construction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74311FC1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Key </w:t>
                            </w:r>
                            <w:proofErr w:type="spellStart"/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Impressioning</w:t>
                            </w:r>
                            <w:proofErr w:type="spellEnd"/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102</w:t>
                            </w:r>
                          </w:p>
                        </w:tc>
                      </w:tr>
                      <w:tr w:rsidR="00FE4DB6" w:rsidRPr="002D0080" w14:paraId="6EB8D043" w14:textId="77777777" w:rsidTr="00F23009">
                        <w:tc>
                          <w:tcPr>
                            <w:tcW w:w="4675" w:type="dxa"/>
                          </w:tcPr>
                          <w:p w14:paraId="4DB9B73F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Door Closures and Push Bar Installation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68B7D023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Safe Opening and Servicing and Lock Installation</w:t>
                            </w:r>
                          </w:p>
                        </w:tc>
                      </w:tr>
                      <w:tr w:rsidR="00FE4DB6" w:rsidRPr="002D0080" w14:paraId="2C7F81D7" w14:textId="77777777" w:rsidTr="00F23009">
                        <w:tc>
                          <w:tcPr>
                            <w:tcW w:w="4675" w:type="dxa"/>
                          </w:tcPr>
                          <w:p w14:paraId="431A9CB7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Master Keying 101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6EFAF46A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Tools and their Usage</w:t>
                            </w:r>
                          </w:p>
                        </w:tc>
                      </w:tr>
                      <w:tr w:rsidR="00FE4DB6" w:rsidRPr="002D0080" w14:paraId="6C1783C1" w14:textId="77777777" w:rsidTr="00F23009">
                        <w:tc>
                          <w:tcPr>
                            <w:tcW w:w="4675" w:type="dxa"/>
                          </w:tcPr>
                          <w:p w14:paraId="32A4EE59" w14:textId="2FEB167F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Safe Deposit, Cabinet, Furniture &amp; </w:t>
                            </w:r>
                            <w:r w:rsidR="0052200F"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Mailbox</w:t>
                            </w:r>
                            <w:r w:rsidR="00E7312C"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Locks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7C588C9E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Automotive Locksmithing 101</w:t>
                            </w:r>
                          </w:p>
                        </w:tc>
                      </w:tr>
                      <w:tr w:rsidR="00FE4DB6" w:rsidRPr="002D0080" w14:paraId="651A158D" w14:textId="77777777" w:rsidTr="00F23009">
                        <w:tc>
                          <w:tcPr>
                            <w:tcW w:w="4675" w:type="dxa"/>
                          </w:tcPr>
                          <w:p w14:paraId="5D2674C7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Ignition Tear Down and Removal from Vehicle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275AE543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Insurance for your Business</w:t>
                            </w:r>
                          </w:p>
                        </w:tc>
                      </w:tr>
                      <w:tr w:rsidR="00FE4DB6" w:rsidRPr="002D0080" w14:paraId="5DA32683" w14:textId="77777777" w:rsidTr="00F23009">
                        <w:tc>
                          <w:tcPr>
                            <w:tcW w:w="4675" w:type="dxa"/>
                          </w:tcPr>
                          <w:p w14:paraId="34B9B6BD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Simplex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53A43572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E-Plex</w:t>
                            </w:r>
                          </w:p>
                        </w:tc>
                      </w:tr>
                      <w:tr w:rsidR="00FE4DB6" w14:paraId="4CE23A82" w14:textId="77777777" w:rsidTr="00F23009">
                        <w:tc>
                          <w:tcPr>
                            <w:tcW w:w="4675" w:type="dxa"/>
                          </w:tcPr>
                          <w:p w14:paraId="57095019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Automotive Locksmithing 102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1B52A720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Volkswagen Generating a Key</w:t>
                            </w:r>
                          </w:p>
                        </w:tc>
                      </w:tr>
                      <w:tr w:rsidR="00FE4DB6" w14:paraId="4532FA84" w14:textId="77777777" w:rsidTr="00F23009">
                        <w:tc>
                          <w:tcPr>
                            <w:tcW w:w="4675" w:type="dxa"/>
                          </w:tcPr>
                          <w:p w14:paraId="1DEB7CCC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Advanced Electronic Control (must be EAC certified)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6E1F6357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Automotive Door Lock Removal, Re-</w:t>
                            </w:r>
                            <w:proofErr w:type="gramStart"/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Pin</w:t>
                            </w:r>
                            <w:proofErr w:type="gramEnd"/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and Installation</w:t>
                            </w:r>
                          </w:p>
                        </w:tc>
                      </w:tr>
                      <w:tr w:rsidR="00FE4DB6" w14:paraId="40A71080" w14:textId="77777777" w:rsidTr="00F23009">
                        <w:tc>
                          <w:tcPr>
                            <w:tcW w:w="4675" w:type="dxa"/>
                          </w:tcPr>
                          <w:p w14:paraId="4FC161CF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Soldering Class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48D22375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Safe X -10 and CDX-10</w:t>
                            </w:r>
                          </w:p>
                        </w:tc>
                      </w:tr>
                      <w:tr w:rsidR="00FE4DB6" w14:paraId="23988265" w14:textId="77777777" w:rsidTr="00F23009">
                        <w:tc>
                          <w:tcPr>
                            <w:tcW w:w="4675" w:type="dxa"/>
                          </w:tcPr>
                          <w:p w14:paraId="6430E5E6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BMW Generating a Key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42F09BDF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Safe Manipulation</w:t>
                            </w:r>
                          </w:p>
                        </w:tc>
                      </w:tr>
                      <w:tr w:rsidR="00FE4DB6" w14:paraId="4FE36F9D" w14:textId="77777777" w:rsidTr="00F23009">
                        <w:tc>
                          <w:tcPr>
                            <w:tcW w:w="4675" w:type="dxa"/>
                          </w:tcPr>
                          <w:p w14:paraId="2CCF2200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Safe Penetration and Scope Techniques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21583484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Decoding of Keys</w:t>
                            </w:r>
                          </w:p>
                        </w:tc>
                      </w:tr>
                      <w:tr w:rsidR="00FE4DB6" w14:paraId="2039B48C" w14:textId="77777777" w:rsidTr="00F23009">
                        <w:tc>
                          <w:tcPr>
                            <w:tcW w:w="4675" w:type="dxa"/>
                          </w:tcPr>
                          <w:p w14:paraId="633DB4B2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Handwritten Master Key System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514A08A0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High Security Locks &amp; Servicing</w:t>
                            </w:r>
                          </w:p>
                        </w:tc>
                      </w:tr>
                      <w:tr w:rsidR="00FE4DB6" w14:paraId="4C38DB5A" w14:textId="77777777" w:rsidTr="00F23009">
                        <w:tc>
                          <w:tcPr>
                            <w:tcW w:w="4675" w:type="dxa"/>
                          </w:tcPr>
                          <w:p w14:paraId="60D03134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Hand &amp; Key Change of Combos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2DFC89A2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Lishi</w:t>
                            </w:r>
                            <w:proofErr w:type="spellEnd"/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(Residential, Commercial &amp; Auto)</w:t>
                            </w:r>
                          </w:p>
                        </w:tc>
                      </w:tr>
                      <w:tr w:rsidR="00FE4DB6" w14:paraId="1C7BC414" w14:textId="77777777" w:rsidTr="00F23009">
                        <w:tc>
                          <w:tcPr>
                            <w:tcW w:w="4675" w:type="dxa"/>
                          </w:tcPr>
                          <w:p w14:paraId="3C43DAD2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Lock Shop Management 101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122E7CF0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Advanced Shop Management</w:t>
                            </w:r>
                          </w:p>
                        </w:tc>
                      </w:tr>
                      <w:tr w:rsidR="00FE4DB6" w14:paraId="5FC6B137" w14:textId="77777777" w:rsidTr="00F23009">
                        <w:tc>
                          <w:tcPr>
                            <w:tcW w:w="4675" w:type="dxa"/>
                          </w:tcPr>
                          <w:p w14:paraId="531DF248" w14:textId="36DCC1D5" w:rsidR="00FE4DB6" w:rsidRPr="002D0080" w:rsidRDefault="007D16DB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Servicing Aluminum</w:t>
                            </w:r>
                            <w:r w:rsidR="00FE4DB6"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Storefront Doors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3EE484C8" w14:textId="77777777" w:rsidR="00FE4DB6" w:rsidRPr="002D0080" w:rsidRDefault="00FE4DB6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00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Motorcycle Locksmithing</w:t>
                            </w:r>
                          </w:p>
                        </w:tc>
                      </w:tr>
                      <w:tr w:rsidR="00FE4DB6" w14:paraId="66265A7E" w14:textId="77777777" w:rsidTr="00F23009">
                        <w:tc>
                          <w:tcPr>
                            <w:tcW w:w="4675" w:type="dxa"/>
                          </w:tcPr>
                          <w:p w14:paraId="64896C89" w14:textId="00057C08" w:rsidR="00FE4DB6" w:rsidRPr="002D0080" w:rsidRDefault="00D745C8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Introduction to Master</w:t>
                            </w:r>
                            <w:r w:rsidR="0060243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Keying</w:t>
                            </w:r>
                          </w:p>
                        </w:tc>
                        <w:tc>
                          <w:tcPr>
                            <w:tcW w:w="4675" w:type="dxa"/>
                          </w:tcPr>
                          <w:p w14:paraId="0715B0A5" w14:textId="666AE1EA" w:rsidR="00FE4DB6" w:rsidRPr="002D0080" w:rsidRDefault="00F97738" w:rsidP="00FE4DB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Master Key System</w:t>
                            </w:r>
                            <w:r w:rsidR="004C1D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Decoding &amp; Expansion</w:t>
                            </w:r>
                          </w:p>
                        </w:tc>
                      </w:tr>
                    </w:tbl>
                    <w:p w14:paraId="583EFEEE" w14:textId="21146285" w:rsidR="00D20DBE" w:rsidRDefault="0055574E">
                      <w:r>
                        <w:t xml:space="preserve">More Classes will be ADDED. Please submit your resume and </w:t>
                      </w:r>
                      <w:r w:rsidR="00113419">
                        <w:t>syllabus if interested in teaching.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7F8B">
        <w:rPr>
          <w:sz w:val="24"/>
          <w:szCs w:val="24"/>
        </w:rPr>
        <w:t xml:space="preserve">Alabama Locksmith Association is </w:t>
      </w:r>
      <w:r w:rsidR="00181F81">
        <w:rPr>
          <w:sz w:val="24"/>
          <w:szCs w:val="24"/>
        </w:rPr>
        <w:t xml:space="preserve">proud to say we are </w:t>
      </w:r>
      <w:r w:rsidR="006666B1">
        <w:rPr>
          <w:sz w:val="24"/>
          <w:szCs w:val="24"/>
        </w:rPr>
        <w:t>implementing our tier to become</w:t>
      </w:r>
      <w:r w:rsidR="00B061FF" w:rsidRPr="00AA1A95">
        <w:rPr>
          <w:sz w:val="24"/>
          <w:szCs w:val="24"/>
        </w:rPr>
        <w:t xml:space="preserve">                                                   </w:t>
      </w:r>
    </w:p>
    <w:p w14:paraId="4E628978" w14:textId="5DBA6308" w:rsidR="00C835CB" w:rsidRDefault="00473D4D" w:rsidP="00C835CB">
      <w:pPr>
        <w:shd w:val="clear" w:color="auto" w:fill="FFFFFF"/>
        <w:spacing w:after="0" w:line="15" w:lineRule="atLeast"/>
        <w:rPr>
          <w:rFonts w:ascii="Arial" w:eastAsia="Times New Roman" w:hAnsi="Arial" w:cs="Arial"/>
          <w:b/>
          <w:bCs/>
          <w:color w:val="3E92CC" w:themeColor="accent4"/>
          <w:sz w:val="27"/>
          <w:szCs w:val="27"/>
          <w:lang w:eastAsia="en-US"/>
        </w:rPr>
      </w:pPr>
      <w:bookmarkStart w:id="2" w:name="_Hlk19886583"/>
      <w:bookmarkStart w:id="3" w:name="_Hlk19886584"/>
      <w:r w:rsidRPr="00C835CB">
        <w:rPr>
          <w:rFonts w:ascii="Arial" w:eastAsia="Times New Roman" w:hAnsi="Arial" w:cs="Arial"/>
          <w:b/>
          <w:bCs/>
          <w:noProof/>
          <w:color w:val="3E92CC" w:themeColor="accent4"/>
          <w:sz w:val="27"/>
          <w:szCs w:val="27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8C51CB" wp14:editId="4B33094E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552825" cy="37528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218A" w14:textId="03BCB6CC" w:rsidR="00C835CB" w:rsidRPr="00866818" w:rsidRDefault="00C835CB" w:rsidP="00C835C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Go to </w:t>
                            </w:r>
                            <w:r w:rsidRPr="0086681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Locksmith.org </w:t>
                            </w:r>
                            <w:r w:rsidRPr="008668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 sign up </w:t>
                            </w:r>
                          </w:p>
                          <w:p w14:paraId="32C16115" w14:textId="77777777" w:rsidR="00C835CB" w:rsidRDefault="00C835CB" w:rsidP="00C835CB">
                            <w:pPr>
                              <w:pStyle w:val="Heading6"/>
                              <w:spacing w:before="0" w:after="0"/>
                              <w:rPr>
                                <w:rStyle w:val="IntenseEmphasis"/>
                                <w:b/>
                                <w:iCs w:val="0"/>
                                <w:spacing w:val="20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iCs w:val="0"/>
                                <w:spacing w:val="20"/>
                              </w:rPr>
                              <w:t>Beach Classes</w:t>
                            </w:r>
                          </w:p>
                          <w:p w14:paraId="3FB63414" w14:textId="77777777" w:rsidR="00C835CB" w:rsidRPr="00164009" w:rsidRDefault="00C835CB" w:rsidP="00C835CB">
                            <w:pPr>
                              <w:pStyle w:val="Heading6"/>
                              <w:spacing w:before="0" w:after="0"/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164009"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  <w:t>We have 4 classes this year at the beach.</w:t>
                            </w:r>
                          </w:p>
                          <w:p w14:paraId="4BF8A7C0" w14:textId="77777777" w:rsidR="00C835CB" w:rsidRPr="004B4B9A" w:rsidRDefault="00C835CB" w:rsidP="00C835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>Hilton Garden Inn</w:t>
                            </w:r>
                          </w:p>
                          <w:p w14:paraId="1D484B57" w14:textId="77777777" w:rsidR="00C835CB" w:rsidRPr="004B4B9A" w:rsidRDefault="00C835CB" w:rsidP="00C835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 xml:space="preserve">23092 </w:t>
                            </w:r>
                            <w:proofErr w:type="spellStart"/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>Perdido</w:t>
                            </w:r>
                            <w:proofErr w:type="spellEnd"/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 xml:space="preserve"> Beach Blvd </w:t>
                            </w:r>
                          </w:p>
                          <w:p w14:paraId="797F133B" w14:textId="77777777" w:rsidR="00C835CB" w:rsidRPr="004B4B9A" w:rsidRDefault="00C835CB" w:rsidP="00C835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>Orange Beach, Alabama 36561</w:t>
                            </w:r>
                          </w:p>
                          <w:p w14:paraId="1B11BB57" w14:textId="77777777" w:rsidR="00C835CB" w:rsidRPr="00164009" w:rsidRDefault="00C835CB" w:rsidP="00C835CB">
                            <w:pPr>
                              <w:pStyle w:val="Heading6"/>
                              <w:spacing w:before="0" w:after="0"/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  <w:p w14:paraId="05AF945A" w14:textId="77777777" w:rsidR="00473D4D" w:rsidRDefault="00C835CB" w:rsidP="00473D4D">
                            <w:pPr>
                              <w:pStyle w:val="Heading6"/>
                              <w:spacing w:before="0" w:after="0"/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164009"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4009">
                              <w:rPr>
                                <w:rStyle w:val="IntenseEmphasis"/>
                                <w:b/>
                                <w:iCs w:val="0"/>
                                <w:spacing w:val="20"/>
                                <w:sz w:val="22"/>
                                <w:szCs w:val="22"/>
                              </w:rPr>
                              <w:t xml:space="preserve">Auto Locksmithing 101 </w:t>
                            </w:r>
                            <w:r w:rsidRPr="00164009"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  <w:t>Sept 9</w:t>
                            </w:r>
                            <w:r w:rsidR="00473D4D"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58E7BA5" w14:textId="7FF8C522" w:rsidR="00473D4D" w:rsidRPr="00473D4D" w:rsidRDefault="00473D4D" w:rsidP="00473D4D">
                            <w:pPr>
                              <w:pStyle w:val="Heading6"/>
                              <w:spacing w:before="0" w:after="0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iCs w:val="0"/>
                                <w:color w:val="auto"/>
                                <w:spacing w:val="20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</w:p>
                          <w:p w14:paraId="5BF6EDC0" w14:textId="4C46FE66" w:rsidR="00C835CB" w:rsidRPr="00164009" w:rsidRDefault="00C835CB" w:rsidP="00C835CB">
                            <w:p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4009">
                              <w:rPr>
                                <w:b/>
                                <w:color w:val="3E92CC" w:themeColor="accent1"/>
                                <w:sz w:val="22"/>
                                <w:szCs w:val="22"/>
                              </w:rPr>
                              <w:t>Auto Locksmithing 102</w:t>
                            </w:r>
                            <w:r w:rsidR="00473D4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164009">
                              <w:rPr>
                                <w:b/>
                                <w:sz w:val="22"/>
                                <w:szCs w:val="22"/>
                              </w:rPr>
                              <w:t>Sept 10</w:t>
                            </w:r>
                          </w:p>
                          <w:p w14:paraId="7FA07D64" w14:textId="7D205144" w:rsidR="00C835CB" w:rsidRPr="00164009" w:rsidRDefault="00C835CB" w:rsidP="00C835CB">
                            <w:p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4009">
                              <w:rPr>
                                <w:b/>
                                <w:color w:val="3E92CC" w:themeColor="accent1"/>
                                <w:sz w:val="22"/>
                                <w:szCs w:val="22"/>
                              </w:rPr>
                              <w:t>Introduction to Master Keying</w:t>
                            </w:r>
                            <w:r w:rsidR="00473D4D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164009">
                              <w:rPr>
                                <w:b/>
                                <w:sz w:val="22"/>
                                <w:szCs w:val="22"/>
                              </w:rPr>
                              <w:t>Sept 9</w:t>
                            </w:r>
                          </w:p>
                          <w:p w14:paraId="4AF75246" w14:textId="5BDAAAB8" w:rsidR="00C835CB" w:rsidRPr="00164009" w:rsidRDefault="00C835CB" w:rsidP="00C835CB">
                            <w:pPr>
                              <w:spacing w:line="24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4009">
                              <w:rPr>
                                <w:b/>
                                <w:color w:val="3E92CC" w:themeColor="accent1"/>
                                <w:sz w:val="22"/>
                                <w:szCs w:val="22"/>
                              </w:rPr>
                              <w:t xml:space="preserve">Master Key System &amp; </w:t>
                            </w:r>
                            <w:proofErr w:type="gramStart"/>
                            <w:r w:rsidRPr="00164009">
                              <w:rPr>
                                <w:b/>
                                <w:color w:val="3E92CC" w:themeColor="accent1"/>
                                <w:sz w:val="22"/>
                                <w:szCs w:val="22"/>
                              </w:rPr>
                              <w:t xml:space="preserve">Decoding </w:t>
                            </w:r>
                            <w:r w:rsidR="00473D4D">
                              <w:rPr>
                                <w:b/>
                                <w:color w:val="3E92CC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64009">
                              <w:rPr>
                                <w:b/>
                                <w:sz w:val="22"/>
                                <w:szCs w:val="22"/>
                              </w:rPr>
                              <w:t>Sept</w:t>
                            </w:r>
                            <w:proofErr w:type="gramEnd"/>
                            <w:r w:rsidRPr="0016400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10</w:t>
                            </w:r>
                          </w:p>
                          <w:p w14:paraId="0D1C2578" w14:textId="77777777" w:rsidR="00C835CB" w:rsidRPr="004B4B9A" w:rsidRDefault="00C835CB" w:rsidP="00C835CB">
                            <w:pPr>
                              <w:spacing w:line="240" w:lineRule="auto"/>
                            </w:pPr>
                            <w:r w:rsidRPr="00164009">
                              <w:rPr>
                                <w:b/>
                                <w:sz w:val="22"/>
                                <w:szCs w:val="22"/>
                              </w:rPr>
                              <w:t>Go to Locksmith.org for all information</w:t>
                            </w:r>
                          </w:p>
                          <w:p w14:paraId="0BD61E80" w14:textId="77777777" w:rsidR="00C835CB" w:rsidRDefault="00C835CB" w:rsidP="00C835CB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lang w:eastAsia="en-US"/>
                              </w:rPr>
                              <w:t>Sign up for classes limited space available</w:t>
                            </w:r>
                          </w:p>
                          <w:p w14:paraId="305CC6EE" w14:textId="77777777" w:rsidR="00C835CB" w:rsidRPr="004B4B9A" w:rsidRDefault="00C835CB" w:rsidP="00C835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Get your group rate for hotel the deal ends soon BEACH </w:t>
                            </w:r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>Hilton Garden Inn</w:t>
                            </w:r>
                          </w:p>
                          <w:p w14:paraId="7248554D" w14:textId="77777777" w:rsidR="00C835CB" w:rsidRPr="004B4B9A" w:rsidRDefault="00C835CB" w:rsidP="00C835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 xml:space="preserve">23092 </w:t>
                            </w:r>
                            <w:proofErr w:type="spellStart"/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>Perdido</w:t>
                            </w:r>
                            <w:proofErr w:type="spellEnd"/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 xml:space="preserve"> Beach Blvd </w:t>
                            </w:r>
                          </w:p>
                          <w:p w14:paraId="5BFD57B1" w14:textId="77777777" w:rsidR="00C835CB" w:rsidRPr="004B4B9A" w:rsidRDefault="00C835CB" w:rsidP="00C835CB">
                            <w:pPr>
                              <w:shd w:val="clear" w:color="auto" w:fill="FFFFFF"/>
                              <w:spacing w:after="0" w:line="15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"/>
                                <w:szCs w:val="2"/>
                                <w:lang w:eastAsia="en-US"/>
                              </w:rPr>
                            </w:pPr>
                            <w:r w:rsidRPr="004B4B9A">
                              <w:rPr>
                                <w:rFonts w:ascii="Arial" w:eastAsia="Times New Roman" w:hAnsi="Arial" w:cs="Arial"/>
                                <w:b/>
                                <w:color w:val="3188C3" w:themeColor="accent5" w:themeShade="BF"/>
                                <w:sz w:val="22"/>
                                <w:szCs w:val="22"/>
                                <w:lang w:eastAsia="en-US"/>
                              </w:rPr>
                              <w:t>Orange Beach, Alabama 36561</w:t>
                            </w:r>
                          </w:p>
                          <w:p w14:paraId="2B90E761" w14:textId="4F3D74F5" w:rsidR="00C835CB" w:rsidRDefault="00C835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51CB" id="_x0000_s1033" type="#_x0000_t202" style="position:absolute;margin-left:228.55pt;margin-top:.45pt;width:279.75pt;height:295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">
                <v:textbox>
                  <w:txbxContent>
                    <w:p w14:paraId="1686218A" w14:textId="03BCB6CC" w:rsidR="00C835CB" w:rsidRPr="00866818" w:rsidRDefault="00C835CB" w:rsidP="00C835C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Go to </w:t>
                      </w:r>
                      <w:r w:rsidRPr="00866818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Locksmith.org </w:t>
                      </w:r>
                      <w:r w:rsidRPr="008668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to sign up </w:t>
                      </w:r>
                    </w:p>
                    <w:p w14:paraId="32C16115" w14:textId="77777777" w:rsidR="00C835CB" w:rsidRDefault="00C835CB" w:rsidP="00C835CB">
                      <w:pPr>
                        <w:pStyle w:val="Heading6"/>
                        <w:spacing w:before="0" w:after="0"/>
                        <w:rPr>
                          <w:rStyle w:val="IntenseEmphasis"/>
                          <w:b/>
                          <w:iCs w:val="0"/>
                          <w:spacing w:val="20"/>
                        </w:rPr>
                      </w:pPr>
                      <w:r>
                        <w:rPr>
                          <w:rStyle w:val="IntenseEmphasis"/>
                          <w:b/>
                          <w:iCs w:val="0"/>
                          <w:spacing w:val="20"/>
                        </w:rPr>
                        <w:t>Beach Classes</w:t>
                      </w:r>
                    </w:p>
                    <w:p w14:paraId="3FB63414" w14:textId="77777777" w:rsidR="00C835CB" w:rsidRPr="00164009" w:rsidRDefault="00C835CB" w:rsidP="00C835CB">
                      <w:pPr>
                        <w:pStyle w:val="Heading6"/>
                        <w:spacing w:before="0" w:after="0"/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</w:pPr>
                      <w:r w:rsidRPr="00164009"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  <w:t>We have 4 classes this year at the beach.</w:t>
                      </w:r>
                    </w:p>
                    <w:p w14:paraId="4BF8A7C0" w14:textId="77777777" w:rsidR="00C835CB" w:rsidRPr="004B4B9A" w:rsidRDefault="00C835CB" w:rsidP="00C835CB">
                      <w:pPr>
                        <w:shd w:val="clear" w:color="auto" w:fill="FFFFFF"/>
                        <w:spacing w:after="0" w:line="15" w:lineRule="atLeast"/>
                        <w:rPr>
                          <w:rFonts w:ascii="Times New Roman" w:eastAsia="Times New Roman" w:hAnsi="Times New Roman" w:cs="Times New Roman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</w:pPr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>Hilton Garden Inn</w:t>
                      </w:r>
                    </w:p>
                    <w:p w14:paraId="1D484B57" w14:textId="77777777" w:rsidR="00C835CB" w:rsidRPr="004B4B9A" w:rsidRDefault="00C835CB" w:rsidP="00C835CB">
                      <w:pPr>
                        <w:shd w:val="clear" w:color="auto" w:fill="FFFFFF"/>
                        <w:spacing w:after="0" w:line="15" w:lineRule="atLeast"/>
                        <w:rPr>
                          <w:rFonts w:ascii="Times New Roman" w:eastAsia="Times New Roman" w:hAnsi="Times New Roman" w:cs="Times New Roman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</w:pPr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 xml:space="preserve">23092 </w:t>
                      </w:r>
                      <w:proofErr w:type="spellStart"/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>Perdido</w:t>
                      </w:r>
                      <w:proofErr w:type="spellEnd"/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 xml:space="preserve"> Beach Blvd </w:t>
                      </w:r>
                    </w:p>
                    <w:p w14:paraId="797F133B" w14:textId="77777777" w:rsidR="00C835CB" w:rsidRPr="004B4B9A" w:rsidRDefault="00C835CB" w:rsidP="00C835CB">
                      <w:pPr>
                        <w:shd w:val="clear" w:color="auto" w:fill="FFFFFF"/>
                        <w:spacing w:after="0" w:line="15" w:lineRule="atLeas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"/>
                          <w:szCs w:val="2"/>
                          <w:lang w:eastAsia="en-US"/>
                        </w:rPr>
                      </w:pPr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>Orange Beach, Alabama 36561</w:t>
                      </w:r>
                    </w:p>
                    <w:p w14:paraId="1B11BB57" w14:textId="77777777" w:rsidR="00C835CB" w:rsidRPr="00164009" w:rsidRDefault="00C835CB" w:rsidP="00C835CB">
                      <w:pPr>
                        <w:pStyle w:val="Heading6"/>
                        <w:spacing w:before="0" w:after="0"/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</w:pPr>
                    </w:p>
                    <w:p w14:paraId="05AF945A" w14:textId="77777777" w:rsidR="00473D4D" w:rsidRDefault="00C835CB" w:rsidP="00473D4D">
                      <w:pPr>
                        <w:pStyle w:val="Heading6"/>
                        <w:spacing w:before="0" w:after="0"/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</w:pPr>
                      <w:r w:rsidRPr="00164009"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 w:rsidRPr="00164009">
                        <w:rPr>
                          <w:rStyle w:val="IntenseEmphasis"/>
                          <w:b/>
                          <w:iCs w:val="0"/>
                          <w:spacing w:val="20"/>
                          <w:sz w:val="22"/>
                          <w:szCs w:val="22"/>
                        </w:rPr>
                        <w:t xml:space="preserve">Auto Locksmithing 101 </w:t>
                      </w:r>
                      <w:r w:rsidRPr="00164009"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  <w:t>Sept 9</w:t>
                      </w:r>
                      <w:r w:rsidR="00473D4D"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58E7BA5" w14:textId="7FF8C522" w:rsidR="00473D4D" w:rsidRPr="00473D4D" w:rsidRDefault="00473D4D" w:rsidP="00473D4D">
                      <w:pPr>
                        <w:pStyle w:val="Heading6"/>
                        <w:spacing w:before="0" w:after="0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rStyle w:val="IntenseEmphasis"/>
                          <w:b/>
                          <w:iCs w:val="0"/>
                          <w:color w:val="auto"/>
                          <w:spacing w:val="20"/>
                          <w:sz w:val="22"/>
                          <w:szCs w:val="22"/>
                        </w:rPr>
                        <w:t xml:space="preserve">                           </w:t>
                      </w:r>
                    </w:p>
                    <w:p w14:paraId="5BF6EDC0" w14:textId="4C46FE66" w:rsidR="00C835CB" w:rsidRPr="00164009" w:rsidRDefault="00C835CB" w:rsidP="00C835CB">
                      <w:p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164009">
                        <w:rPr>
                          <w:b/>
                          <w:color w:val="3E92CC" w:themeColor="accent1"/>
                          <w:sz w:val="22"/>
                          <w:szCs w:val="22"/>
                        </w:rPr>
                        <w:t>Auto Locksmithing 102</w:t>
                      </w:r>
                      <w:r w:rsidR="00473D4D"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Pr="00164009">
                        <w:rPr>
                          <w:b/>
                          <w:sz w:val="22"/>
                          <w:szCs w:val="22"/>
                        </w:rPr>
                        <w:t>Sept 10</w:t>
                      </w:r>
                    </w:p>
                    <w:p w14:paraId="7FA07D64" w14:textId="7D205144" w:rsidR="00C835CB" w:rsidRPr="00164009" w:rsidRDefault="00C835CB" w:rsidP="00C835CB">
                      <w:p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164009">
                        <w:rPr>
                          <w:b/>
                          <w:color w:val="3E92CC" w:themeColor="accent1"/>
                          <w:sz w:val="22"/>
                          <w:szCs w:val="22"/>
                        </w:rPr>
                        <w:t>Introduction to Master Keying</w:t>
                      </w:r>
                      <w:r w:rsidR="00473D4D">
                        <w:rPr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Pr="00164009">
                        <w:rPr>
                          <w:b/>
                          <w:sz w:val="22"/>
                          <w:szCs w:val="22"/>
                        </w:rPr>
                        <w:t>Sept 9</w:t>
                      </w:r>
                    </w:p>
                    <w:p w14:paraId="4AF75246" w14:textId="5BDAAAB8" w:rsidR="00C835CB" w:rsidRPr="00164009" w:rsidRDefault="00C835CB" w:rsidP="00C835CB">
                      <w:pPr>
                        <w:spacing w:line="24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164009">
                        <w:rPr>
                          <w:b/>
                          <w:color w:val="3E92CC" w:themeColor="accent1"/>
                          <w:sz w:val="22"/>
                          <w:szCs w:val="22"/>
                        </w:rPr>
                        <w:t xml:space="preserve">Master Key System &amp; </w:t>
                      </w:r>
                      <w:proofErr w:type="gramStart"/>
                      <w:r w:rsidRPr="00164009">
                        <w:rPr>
                          <w:b/>
                          <w:color w:val="3E92CC" w:themeColor="accent1"/>
                          <w:sz w:val="22"/>
                          <w:szCs w:val="22"/>
                        </w:rPr>
                        <w:t xml:space="preserve">Decoding </w:t>
                      </w:r>
                      <w:r w:rsidR="00473D4D">
                        <w:rPr>
                          <w:b/>
                          <w:color w:val="3E92CC" w:themeColor="accent1"/>
                          <w:sz w:val="22"/>
                          <w:szCs w:val="22"/>
                        </w:rPr>
                        <w:t xml:space="preserve"> </w:t>
                      </w:r>
                      <w:r w:rsidRPr="00164009">
                        <w:rPr>
                          <w:b/>
                          <w:sz w:val="22"/>
                          <w:szCs w:val="22"/>
                        </w:rPr>
                        <w:t>Sept</w:t>
                      </w:r>
                      <w:proofErr w:type="gramEnd"/>
                      <w:r w:rsidRPr="00164009">
                        <w:rPr>
                          <w:b/>
                          <w:sz w:val="22"/>
                          <w:szCs w:val="22"/>
                        </w:rPr>
                        <w:t xml:space="preserve"> 10</w:t>
                      </w:r>
                    </w:p>
                    <w:p w14:paraId="0D1C2578" w14:textId="77777777" w:rsidR="00C835CB" w:rsidRPr="004B4B9A" w:rsidRDefault="00C835CB" w:rsidP="00C835CB">
                      <w:pPr>
                        <w:spacing w:line="240" w:lineRule="auto"/>
                      </w:pPr>
                      <w:r w:rsidRPr="00164009">
                        <w:rPr>
                          <w:b/>
                          <w:sz w:val="22"/>
                          <w:szCs w:val="22"/>
                        </w:rPr>
                        <w:t>Go to Locksmith.org for all information</w:t>
                      </w:r>
                    </w:p>
                    <w:p w14:paraId="0BD61E80" w14:textId="77777777" w:rsidR="00C835CB" w:rsidRDefault="00C835CB" w:rsidP="00C835CB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lang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lang w:eastAsia="en-US"/>
                        </w:rPr>
                        <w:t>Sign up for classes limited space available</w:t>
                      </w:r>
                    </w:p>
                    <w:p w14:paraId="305CC6EE" w14:textId="77777777" w:rsidR="00C835CB" w:rsidRPr="004B4B9A" w:rsidRDefault="00C835CB" w:rsidP="00C835CB">
                      <w:pPr>
                        <w:shd w:val="clear" w:color="auto" w:fill="FFFFFF"/>
                        <w:spacing w:after="0" w:line="15" w:lineRule="atLeast"/>
                        <w:rPr>
                          <w:rFonts w:ascii="Times New Roman" w:eastAsia="Times New Roman" w:hAnsi="Times New Roman" w:cs="Times New Roman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lang w:eastAsia="en-US"/>
                        </w:rPr>
                        <w:t xml:space="preserve">Get your group rate for hotel the deal ends soon BEACH </w:t>
                      </w:r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>Hilton Garden Inn</w:t>
                      </w:r>
                    </w:p>
                    <w:p w14:paraId="7248554D" w14:textId="77777777" w:rsidR="00C835CB" w:rsidRPr="004B4B9A" w:rsidRDefault="00C835CB" w:rsidP="00C835CB">
                      <w:pPr>
                        <w:shd w:val="clear" w:color="auto" w:fill="FFFFFF"/>
                        <w:spacing w:after="0" w:line="15" w:lineRule="atLeast"/>
                        <w:rPr>
                          <w:rFonts w:ascii="Times New Roman" w:eastAsia="Times New Roman" w:hAnsi="Times New Roman" w:cs="Times New Roman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</w:pPr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 xml:space="preserve">23092 </w:t>
                      </w:r>
                      <w:proofErr w:type="spellStart"/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>Perdido</w:t>
                      </w:r>
                      <w:proofErr w:type="spellEnd"/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 xml:space="preserve"> Beach Blvd </w:t>
                      </w:r>
                    </w:p>
                    <w:p w14:paraId="5BFD57B1" w14:textId="77777777" w:rsidR="00C835CB" w:rsidRPr="004B4B9A" w:rsidRDefault="00C835CB" w:rsidP="00C835CB">
                      <w:pPr>
                        <w:shd w:val="clear" w:color="auto" w:fill="FFFFFF"/>
                        <w:spacing w:after="0" w:line="15" w:lineRule="atLeast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"/>
                          <w:szCs w:val="2"/>
                          <w:lang w:eastAsia="en-US"/>
                        </w:rPr>
                      </w:pPr>
                      <w:r w:rsidRPr="004B4B9A">
                        <w:rPr>
                          <w:rFonts w:ascii="Arial" w:eastAsia="Times New Roman" w:hAnsi="Arial" w:cs="Arial"/>
                          <w:b/>
                          <w:color w:val="3188C3" w:themeColor="accent5" w:themeShade="BF"/>
                          <w:sz w:val="22"/>
                          <w:szCs w:val="22"/>
                          <w:lang w:eastAsia="en-US"/>
                        </w:rPr>
                        <w:t>Orange Beach, Alabama 36561</w:t>
                      </w:r>
                    </w:p>
                    <w:p w14:paraId="2B90E761" w14:textId="4F3D74F5" w:rsidR="00C835CB" w:rsidRDefault="00C835CB"/>
                  </w:txbxContent>
                </v:textbox>
                <w10:wrap type="square" anchorx="margin"/>
              </v:shape>
            </w:pict>
          </mc:Fallback>
        </mc:AlternateContent>
      </w:r>
      <w:r w:rsidR="00C835CB" w:rsidRPr="00C835CB">
        <w:rPr>
          <w:rFonts w:ascii="Arial" w:eastAsia="Times New Roman" w:hAnsi="Arial" w:cs="Arial"/>
          <w:b/>
          <w:bCs/>
          <w:noProof/>
          <w:color w:val="3E92CC" w:themeColor="accent4"/>
          <w:sz w:val="27"/>
          <w:szCs w:val="27"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2771C9" wp14:editId="3223BB20">
                <wp:simplePos x="0" y="0"/>
                <wp:positionH relativeFrom="margin">
                  <wp:align>left</wp:align>
                </wp:positionH>
                <wp:positionV relativeFrom="paragraph">
                  <wp:posOffset>249</wp:posOffset>
                </wp:positionV>
                <wp:extent cx="3032125" cy="3604895"/>
                <wp:effectExtent l="0" t="0" r="15875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3605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F58E0" w14:textId="269E24DC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Beginner Classes</w:t>
                            </w:r>
                          </w:p>
                          <w:p w14:paraId="22BD1E82" w14:textId="30919423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        July </w:t>
                            </w:r>
                            <w:r w:rsidR="00DB78B2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FULL</w:t>
                            </w:r>
                          </w:p>
                          <w:p w14:paraId="4C481D3E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       October 24-28</w:t>
                            </w:r>
                          </w:p>
                          <w:p w14:paraId="035CD9BE" w14:textId="6E2EC5E2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BA0050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January 23-27/2023</w:t>
                            </w:r>
                          </w:p>
                          <w:p w14:paraId="1C19FA3C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586EC8" w:themeColor="accent3" w:themeTint="99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i/>
                                <w:iCs/>
                                <w:color w:val="586EC8" w:themeColor="accent3" w:themeTint="99"/>
                                <w:sz w:val="28"/>
                                <w:szCs w:val="28"/>
                              </w:rPr>
                              <w:t>BEACH CLASSES</w:t>
                            </w:r>
                          </w:p>
                          <w:p w14:paraId="2BA189B8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Auto Locksmithing 101</w:t>
                            </w:r>
                          </w:p>
                          <w:p w14:paraId="6F2D1AFA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         September 9</w:t>
                            </w:r>
                          </w:p>
                          <w:p w14:paraId="3070DF6F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Auto Locksmithing 102</w:t>
                            </w:r>
                          </w:p>
                          <w:p w14:paraId="75386D7A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September 10</w:t>
                            </w:r>
                          </w:p>
                          <w:p w14:paraId="10CCDE74" w14:textId="652F86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Intro to </w:t>
                            </w:r>
                            <w:r w:rsidR="00D95835"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Master keying</w:t>
                            </w:r>
                          </w:p>
                          <w:p w14:paraId="1E7EC8CE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September 9</w:t>
                            </w:r>
                          </w:p>
                          <w:p w14:paraId="00EA5750" w14:textId="77777777" w:rsidR="00C835CB" w:rsidRPr="00866818" w:rsidRDefault="00C835CB" w:rsidP="00C835CB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Master Keying System Decoding &amp; Expansion</w:t>
                            </w:r>
                          </w:p>
                          <w:p w14:paraId="39244EB0" w14:textId="77777777" w:rsidR="00C835CB" w:rsidRPr="00866818" w:rsidRDefault="00C835CB" w:rsidP="00C835CB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6681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866818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September 10</w:t>
                            </w:r>
                            <w:r w:rsidRPr="008668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110733E4" w14:textId="06131F23" w:rsidR="00C835CB" w:rsidRDefault="00C835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771C9" id="_x0000_s1034" type="#_x0000_t202" style="position:absolute;margin-left:0;margin-top:0;width:238.75pt;height:283.8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">
                <v:textbox>
                  <w:txbxContent>
                    <w:p w14:paraId="39BF58E0" w14:textId="269E24DC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Beginner Classes</w:t>
                      </w:r>
                    </w:p>
                    <w:p w14:paraId="22BD1E82" w14:textId="30919423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        July </w:t>
                      </w:r>
                      <w:r w:rsidR="00DB78B2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FULL</w:t>
                      </w:r>
                    </w:p>
                    <w:p w14:paraId="4C481D3E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       October 24-28</w:t>
                      </w:r>
                    </w:p>
                    <w:p w14:paraId="035CD9BE" w14:textId="6E2EC5E2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      </w:t>
                      </w:r>
                      <w:r w:rsidR="00BA0050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January 23-27/2023</w:t>
                      </w:r>
                    </w:p>
                    <w:p w14:paraId="1C19FA3C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586EC8" w:themeColor="accent3" w:themeTint="99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i/>
                          <w:iCs/>
                          <w:color w:val="586EC8" w:themeColor="accent3" w:themeTint="99"/>
                          <w:sz w:val="28"/>
                          <w:szCs w:val="28"/>
                        </w:rPr>
                        <w:t>BEACH CLASSES</w:t>
                      </w:r>
                    </w:p>
                    <w:p w14:paraId="2BA189B8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Auto Locksmithing 101</w:t>
                      </w:r>
                    </w:p>
                    <w:p w14:paraId="6F2D1AFA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         September 9</w:t>
                      </w:r>
                    </w:p>
                    <w:p w14:paraId="3070DF6F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Auto Locksmithing 102</w:t>
                      </w:r>
                    </w:p>
                    <w:p w14:paraId="75386D7A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</w:t>
                      </w: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September 10</w:t>
                      </w:r>
                    </w:p>
                    <w:p w14:paraId="10CCDE74" w14:textId="652F86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Intro to </w:t>
                      </w:r>
                      <w:r w:rsidR="00D95835"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Master keying</w:t>
                      </w:r>
                    </w:p>
                    <w:p w14:paraId="1E7EC8CE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</w:t>
                      </w: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September 9</w:t>
                      </w:r>
                    </w:p>
                    <w:p w14:paraId="00EA5750" w14:textId="77777777" w:rsidR="00C835CB" w:rsidRPr="00866818" w:rsidRDefault="00C835CB" w:rsidP="00C835CB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Master Keying System Decoding &amp; Expansion</w:t>
                      </w:r>
                    </w:p>
                    <w:p w14:paraId="39244EB0" w14:textId="77777777" w:rsidR="00C835CB" w:rsidRPr="00866818" w:rsidRDefault="00C835CB" w:rsidP="00C835CB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en-US"/>
                        </w:rPr>
                      </w:pPr>
                      <w:r w:rsidRPr="00866818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</w:t>
                      </w:r>
                      <w:r w:rsidRPr="00866818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September 10</w:t>
                      </w:r>
                      <w:r w:rsidRPr="008668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110733E4" w14:textId="06131F23" w:rsidR="00C835CB" w:rsidRDefault="00C835CB"/>
                  </w:txbxContent>
                </v:textbox>
                <w10:wrap type="square" anchorx="margin"/>
              </v:shape>
            </w:pict>
          </mc:Fallback>
        </mc:AlternateContent>
      </w:r>
    </w:p>
    <w:p w14:paraId="0923F500" w14:textId="77777777" w:rsidR="00C835CB" w:rsidRDefault="00C835CB" w:rsidP="00866818">
      <w:pPr>
        <w:shd w:val="clear" w:color="auto" w:fill="FFFFFF"/>
        <w:spacing w:after="0" w:line="15" w:lineRule="atLeast"/>
        <w:jc w:val="center"/>
        <w:rPr>
          <w:rFonts w:ascii="Arial" w:eastAsia="Times New Roman" w:hAnsi="Arial" w:cs="Arial"/>
          <w:b/>
          <w:bCs/>
          <w:color w:val="3E92CC" w:themeColor="accent4"/>
          <w:sz w:val="27"/>
          <w:szCs w:val="27"/>
          <w:lang w:eastAsia="en-US"/>
        </w:rPr>
      </w:pPr>
    </w:p>
    <w:bookmarkEnd w:id="2"/>
    <w:bookmarkEnd w:id="3"/>
    <w:p w14:paraId="7E9C8360" w14:textId="6B25CB45" w:rsidR="00F555F8" w:rsidRDefault="00F555F8" w:rsidP="00327816">
      <w:pPr>
        <w:spacing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25FA19F7" w14:textId="2B73257D" w:rsidR="005C4FDA" w:rsidRDefault="005C4FDA" w:rsidP="005C4FDA">
      <w:pPr>
        <w:spacing w:after="0" w:line="15" w:lineRule="atLeast"/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en-US"/>
        </w:rPr>
      </w:pPr>
      <w:r>
        <w:rPr>
          <w:rFonts w:ascii="Arial" w:eastAsia="Times New Roman" w:hAnsi="Arial" w:cs="Arial"/>
          <w:b/>
          <w:bCs/>
          <w:color w:val="FF0000"/>
          <w:sz w:val="22"/>
          <w:szCs w:val="22"/>
          <w:lang w:eastAsia="en-US"/>
        </w:rPr>
        <w:t>Please check for any changes to dates or classes by checking website, thank you.</w:t>
      </w:r>
    </w:p>
    <w:p w14:paraId="06C2E4DD" w14:textId="77777777" w:rsidR="005C4FDA" w:rsidRPr="00E84270" w:rsidRDefault="005C4FDA" w:rsidP="005C4FDA">
      <w:pPr>
        <w:spacing w:after="0" w:line="15" w:lineRule="atLeast"/>
        <w:jc w:val="center"/>
        <w:rPr>
          <w:rFonts w:ascii="Arial" w:eastAsia="Times New Roman" w:hAnsi="Arial" w:cs="Arial"/>
          <w:b/>
          <w:bCs/>
          <w:color w:val="296D9D" w:themeColor="accent1" w:themeShade="BF"/>
          <w:sz w:val="22"/>
          <w:szCs w:val="22"/>
          <w:lang w:eastAsia="en-US"/>
        </w:rPr>
      </w:pPr>
    </w:p>
    <w:p w14:paraId="7DD29460" w14:textId="77777777" w:rsidR="005C4FDA" w:rsidRPr="00E84270" w:rsidRDefault="005C4FDA" w:rsidP="005C4FDA">
      <w:pPr>
        <w:spacing w:after="0" w:line="15" w:lineRule="atLeast"/>
        <w:jc w:val="center"/>
        <w:rPr>
          <w:rFonts w:ascii="Arial" w:eastAsia="Times New Roman" w:hAnsi="Arial" w:cs="Arial"/>
          <w:b/>
          <w:bCs/>
          <w:color w:val="296D9D" w:themeColor="accent1" w:themeShade="BF"/>
          <w:sz w:val="22"/>
          <w:szCs w:val="22"/>
          <w:lang w:eastAsia="en-US"/>
        </w:rPr>
      </w:pPr>
      <w:r w:rsidRPr="00E84270">
        <w:rPr>
          <w:rFonts w:ascii="Arial" w:eastAsia="Times New Roman" w:hAnsi="Arial" w:cs="Arial"/>
          <w:b/>
          <w:bCs/>
          <w:color w:val="296D9D" w:themeColor="accent1" w:themeShade="BF"/>
          <w:sz w:val="22"/>
          <w:szCs w:val="22"/>
          <w:lang w:eastAsia="en-US"/>
        </w:rPr>
        <w:t>IF YOU DO NOT HAVE ACCESS TO</w:t>
      </w:r>
      <w:r>
        <w:rPr>
          <w:rFonts w:ascii="Arial" w:eastAsia="Times New Roman" w:hAnsi="Arial" w:cs="Arial"/>
          <w:b/>
          <w:bCs/>
          <w:color w:val="296D9D" w:themeColor="accent1" w:themeShade="BF"/>
          <w:sz w:val="22"/>
          <w:szCs w:val="22"/>
          <w:lang w:eastAsia="en-US"/>
        </w:rPr>
        <w:t xml:space="preserve"> a</w:t>
      </w:r>
      <w:r w:rsidRPr="00E84270">
        <w:rPr>
          <w:rFonts w:ascii="Arial" w:eastAsia="Times New Roman" w:hAnsi="Arial" w:cs="Arial"/>
          <w:b/>
          <w:bCs/>
          <w:color w:val="296D9D" w:themeColor="accent1" w:themeShade="BF"/>
          <w:sz w:val="22"/>
          <w:szCs w:val="22"/>
          <w:lang w:eastAsia="en-US"/>
        </w:rPr>
        <w:t xml:space="preserve"> COMPUTER, YOU CAN USE COUPON BELOW TO SIGN UP FOR CLASSES </w:t>
      </w:r>
    </w:p>
    <w:p w14:paraId="12931985" w14:textId="77777777" w:rsidR="005C4FDA" w:rsidRDefault="005C4FDA" w:rsidP="005C4FDA">
      <w:pPr>
        <w:spacing w:after="0" w:line="15" w:lineRule="atLeast"/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en-US"/>
        </w:rPr>
      </w:pPr>
      <w:r w:rsidRPr="00E84270">
        <w:rPr>
          <w:rFonts w:ascii="Arial" w:eastAsia="Times New Roman" w:hAnsi="Arial" w:cs="Arial"/>
          <w:b/>
          <w:bCs/>
          <w:color w:val="296D9D" w:themeColor="accent1" w:themeShade="BF"/>
          <w:sz w:val="22"/>
          <w:szCs w:val="22"/>
          <w:lang w:eastAsia="en-US"/>
        </w:rPr>
        <w:t>THANK YOU</w:t>
      </w:r>
    </w:p>
    <w:p w14:paraId="3046B37F" w14:textId="77777777" w:rsidR="005C4FDA" w:rsidRDefault="005C4FDA" w:rsidP="005C4FDA">
      <w:pPr>
        <w:spacing w:after="0" w:line="15" w:lineRule="atLeast"/>
        <w:rPr>
          <w:rFonts w:ascii="Arial" w:eastAsia="Times New Roman" w:hAnsi="Arial" w:cs="Arial"/>
          <w:b/>
          <w:bCs/>
          <w:i/>
          <w:iCs/>
          <w:color w:val="auto"/>
          <w:sz w:val="22"/>
          <w:szCs w:val="22"/>
          <w:u w:val="single"/>
          <w:lang w:eastAsia="en-US"/>
        </w:rPr>
      </w:pPr>
    </w:p>
    <w:p w14:paraId="041A7F54" w14:textId="5EF39519" w:rsidR="00F61F98" w:rsidRPr="00327816" w:rsidRDefault="00BD3A3F" w:rsidP="005C4FDA">
      <w:pPr>
        <w:spacing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CF16EB">
        <w:rPr>
          <w:rFonts w:ascii="Helvetica" w:hAnsi="Helvetica" w:cs="Helvetica"/>
          <w:b/>
          <w:bCs/>
          <w:noProof/>
          <w:color w:val="FF000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6393BEAD" wp14:editId="0F8C708A">
                <wp:simplePos x="0" y="0"/>
                <wp:positionH relativeFrom="column">
                  <wp:posOffset>4102735</wp:posOffset>
                </wp:positionH>
                <wp:positionV relativeFrom="paragraph">
                  <wp:posOffset>2767330</wp:posOffset>
                </wp:positionV>
                <wp:extent cx="2509520" cy="896620"/>
                <wp:effectExtent l="0" t="0" r="508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769FE" w14:textId="05C68FF7" w:rsidR="00CF16EB" w:rsidRDefault="00CF16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DA377" wp14:editId="281058B9">
                                  <wp:extent cx="2169418" cy="803910"/>
                                  <wp:effectExtent l="0" t="0" r="254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1020" cy="900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3BEAD" id="_x0000_s1035" type="#_x0000_t202" style="position:absolute;margin-left:323.05pt;margin-top:217.9pt;width:197.6pt;height:70.6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" stroked="f">
                <v:textbox>
                  <w:txbxContent>
                    <w:p w14:paraId="3E5769FE" w14:textId="05C68FF7" w:rsidR="00CF16EB" w:rsidRDefault="00CF16EB">
                      <w:r>
                        <w:rPr>
                          <w:noProof/>
                        </w:rPr>
                        <w:drawing>
                          <wp:inline distT="0" distB="0" distL="0" distR="0" wp14:anchorId="2D8DA377" wp14:editId="281058B9">
                            <wp:extent cx="2169418" cy="803910"/>
                            <wp:effectExtent l="0" t="0" r="254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1020" cy="900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16EB">
        <w:rPr>
          <w:rFonts w:ascii="Helvetica" w:hAnsi="Helvetica" w:cs="Helvetica"/>
          <w:b/>
          <w:bCs/>
          <w:noProof/>
          <w:color w:val="FF000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6E24FD" wp14:editId="059A0A3E">
                <wp:simplePos x="0" y="0"/>
                <wp:positionH relativeFrom="column">
                  <wp:posOffset>-127635</wp:posOffset>
                </wp:positionH>
                <wp:positionV relativeFrom="paragraph">
                  <wp:posOffset>2963545</wp:posOffset>
                </wp:positionV>
                <wp:extent cx="1485900" cy="67373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4D1E" w14:textId="4860DCA0" w:rsidR="00CF16EB" w:rsidRDefault="00CF16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CAEA8" wp14:editId="387D4CCA">
                                  <wp:extent cx="1257300" cy="7302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24FD" id="_x0000_s1036" type="#_x0000_t202" style="position:absolute;margin-left:-10.05pt;margin-top:233.35pt;width:117pt;height:53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" stroked="f">
                <v:textbox>
                  <w:txbxContent>
                    <w:p w14:paraId="4AB04D1E" w14:textId="4860DCA0" w:rsidR="00CF16EB" w:rsidRDefault="00CF16EB">
                      <w:r>
                        <w:rPr>
                          <w:noProof/>
                        </w:rPr>
                        <w:drawing>
                          <wp:inline distT="0" distB="0" distL="0" distR="0" wp14:anchorId="46FCAEA8" wp14:editId="387D4CCA">
                            <wp:extent cx="1257300" cy="7302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73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16EB" w:rsidRPr="00CF16EB">
        <w:rPr>
          <w:rFonts w:ascii="Helvetica" w:hAnsi="Helvetica" w:cs="Helvetica"/>
          <w:b/>
          <w:bCs/>
          <w:noProof/>
          <w:color w:val="FF000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D5FEDC" wp14:editId="03AD75FB">
                <wp:simplePos x="0" y="0"/>
                <wp:positionH relativeFrom="column">
                  <wp:posOffset>1684020</wp:posOffset>
                </wp:positionH>
                <wp:positionV relativeFrom="paragraph">
                  <wp:posOffset>3209290</wp:posOffset>
                </wp:positionV>
                <wp:extent cx="238506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B188" w14:textId="4C15BCF5" w:rsidR="00CF16EB" w:rsidRDefault="00CF16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EF138" wp14:editId="7DB737BF">
                                  <wp:extent cx="2209800" cy="495758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614" cy="5017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5FEDC" id="_x0000_s1037" type="#_x0000_t202" style="position:absolute;margin-left:132.6pt;margin-top:252.7pt;width:187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rzEgIAAP8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" stroked="f">
                <v:textbox style="mso-fit-shape-to-text:t">
                  <w:txbxContent>
                    <w:p w14:paraId="6385B188" w14:textId="4C15BCF5" w:rsidR="00CF16EB" w:rsidRDefault="00CF16EB">
                      <w:r>
                        <w:rPr>
                          <w:noProof/>
                        </w:rPr>
                        <w:drawing>
                          <wp:inline distT="0" distB="0" distL="0" distR="0" wp14:anchorId="78FEF138" wp14:editId="7DB737BF">
                            <wp:extent cx="2209800" cy="495758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6614" cy="5017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FDA" w:rsidRPr="006B27EC">
        <w:rPr>
          <w:rFonts w:ascii="Helvetica" w:hAnsi="Helvetica" w:cs="Helvetica"/>
          <w:b/>
          <w:bCs/>
          <w:noProof/>
          <w:color w:val="FF0000"/>
          <w:u w:val="single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A8BE12" wp14:editId="22909CA5">
                <wp:simplePos x="0" y="0"/>
                <wp:positionH relativeFrom="margin">
                  <wp:align>right</wp:align>
                </wp:positionH>
                <wp:positionV relativeFrom="paragraph">
                  <wp:posOffset>424815</wp:posOffset>
                </wp:positionV>
                <wp:extent cx="6842760" cy="2522220"/>
                <wp:effectExtent l="0" t="0" r="1524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522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4C09" w14:textId="77777777" w:rsidR="005C4FDA" w:rsidRDefault="005C4FDA" w:rsidP="005C4FDA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D48CD">
                              <w:rPr>
                                <w:sz w:val="22"/>
                                <w:szCs w:val="22"/>
                              </w:rPr>
                              <w:t xml:space="preserve">SIGN UP SHEET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CHECK </w:t>
                            </w:r>
                            <w:r w:rsidRPr="005D48CD">
                              <w:rPr>
                                <w:sz w:val="22"/>
                                <w:szCs w:val="22"/>
                              </w:rPr>
                              <w:t xml:space="preserve">OR MONEY ORDER MADE OUT TO   </w:t>
                            </w:r>
                            <w:r w:rsidRPr="005D48CD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ALABAMA LOCKSMITH ASSOCIATION</w:t>
                            </w:r>
                          </w:p>
                          <w:p w14:paraId="58E5F672" w14:textId="77777777" w:rsidR="005C4FDA" w:rsidRDefault="005C4FDA" w:rsidP="005C4FDA">
                            <w:pP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4" w:name="_Hlk67990807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Company___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______________________</w:t>
                            </w: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_________________ Phone_____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</w:t>
                            </w: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</w:t>
                            </w:r>
                          </w:p>
                          <w:p w14:paraId="092C52F4" w14:textId="77777777" w:rsidR="005C4FDA" w:rsidRPr="005410A0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Class______________________________________________________    Date_________________</w:t>
                            </w:r>
                          </w:p>
                          <w:bookmarkEnd w:id="4"/>
                          <w:p w14:paraId="0476FE76" w14:textId="77777777" w:rsidR="005C4FDA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Name_____________________________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 </w:t>
                            </w:r>
                            <w:proofErr w:type="spellStart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14:paraId="640CA199" w14:textId="77777777" w:rsidR="005C4FDA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Name_____________________________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14:paraId="53A05547" w14:textId="77777777" w:rsidR="005C4FDA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8F477CF" w14:textId="77777777" w:rsidR="005C4FDA" w:rsidRPr="005410A0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Class______________________________________________________    Date_________________</w:t>
                            </w:r>
                          </w:p>
                          <w:p w14:paraId="65A51311" w14:textId="77777777" w:rsidR="005C4FDA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" w:name="_Hlk67991465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Name_____________________________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 </w:t>
                            </w:r>
                            <w:bookmarkEnd w:id="5"/>
                            <w:proofErr w:type="spellStart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14:paraId="08D96F56" w14:textId="77777777" w:rsidR="005C4FDA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Name_____________________________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____________________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Name</w:t>
                            </w:r>
                            <w:proofErr w:type="spellEnd"/>
                            <w:r w:rsidRPr="005410A0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14:paraId="1890E8E5" w14:textId="77777777" w:rsidR="005C4FDA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A436AF1" w14:textId="5EC726E2" w:rsidR="005C4FDA" w:rsidRPr="005410A0" w:rsidRDefault="005C4FDA" w:rsidP="005C4FDA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  Mail back to</w:t>
                            </w:r>
                            <w:r w:rsidRPr="006B27EC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:   Alabama Locksmith Association 1607 Martin St. </w:t>
                            </w:r>
                            <w:r w:rsidR="005D2BD4" w:rsidRPr="006B27EC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 Suite</w:t>
                            </w:r>
                            <w:r w:rsidRPr="006B27EC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10   Pell </w:t>
                            </w:r>
                            <w:r w:rsidR="00B04BAC" w:rsidRPr="006B27EC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City AL</w:t>
                            </w:r>
                            <w:r w:rsidRPr="006B27EC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 35128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BE12" id="_x0000_s1038" type="#_x0000_t202" style="position:absolute;margin-left:487.6pt;margin-top:33.45pt;width:538.8pt;height:198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">
                <v:textbox>
                  <w:txbxContent>
                    <w:p w14:paraId="6D044C09" w14:textId="77777777" w:rsidR="005C4FDA" w:rsidRDefault="005C4FDA" w:rsidP="005C4FDA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5D48CD">
                        <w:rPr>
                          <w:sz w:val="22"/>
                          <w:szCs w:val="22"/>
                        </w:rPr>
                        <w:t xml:space="preserve">SIGN UP SHEET   </w:t>
                      </w:r>
                      <w:r>
                        <w:rPr>
                          <w:sz w:val="22"/>
                          <w:szCs w:val="22"/>
                        </w:rPr>
                        <w:t xml:space="preserve">CHECK </w:t>
                      </w:r>
                      <w:r w:rsidRPr="005D48CD">
                        <w:rPr>
                          <w:sz w:val="22"/>
                          <w:szCs w:val="22"/>
                        </w:rPr>
                        <w:t xml:space="preserve">OR MONEY ORDER MADE OUT TO   </w:t>
                      </w:r>
                      <w:r w:rsidRPr="005D48CD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ALABAMA LOCKSMITH ASSOCIATION</w:t>
                      </w:r>
                    </w:p>
                    <w:p w14:paraId="58E5F672" w14:textId="77777777" w:rsidR="005C4FDA" w:rsidRDefault="005C4FDA" w:rsidP="005C4FDA">
                      <w:pP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7" w:name="_Hlk67990807"/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Company___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______________________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_________________ Phone_____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</w:t>
                      </w:r>
                    </w:p>
                    <w:p w14:paraId="092C52F4" w14:textId="77777777" w:rsidR="005C4FDA" w:rsidRPr="005410A0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Class______________________________________________________    Date_________________</w:t>
                      </w:r>
                    </w:p>
                    <w:bookmarkEnd w:id="7"/>
                    <w:p w14:paraId="0476FE76" w14:textId="77777777" w:rsidR="005C4FDA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Name_____________________________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 Name_____________________________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__________________</w:t>
                      </w:r>
                    </w:p>
                    <w:p w14:paraId="640CA199" w14:textId="77777777" w:rsidR="005C4FDA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Name_____________________________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__________________</w:t>
                      </w:r>
                    </w:p>
                    <w:p w14:paraId="53A05547" w14:textId="77777777" w:rsidR="005C4FDA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48F477CF" w14:textId="77777777" w:rsidR="005C4FDA" w:rsidRPr="005410A0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Class______________________________________________________    Date_________________</w:t>
                      </w:r>
                    </w:p>
                    <w:p w14:paraId="65A51311" w14:textId="77777777" w:rsidR="005C4FDA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8" w:name="_Hlk67991465"/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Name_____________________________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 </w:t>
                      </w:r>
                      <w:bookmarkEnd w:id="8"/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Name_____________________________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__________________</w:t>
                      </w:r>
                    </w:p>
                    <w:p w14:paraId="08D96F56" w14:textId="77777777" w:rsidR="005C4FDA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Name_____________________________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____________________ </w:t>
                      </w: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Name</w:t>
                      </w:r>
                      <w:r w:rsidRPr="005410A0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__________________</w:t>
                      </w:r>
                    </w:p>
                    <w:p w14:paraId="1890E8E5" w14:textId="77777777" w:rsidR="005C4FDA" w:rsidRDefault="005C4FDA" w:rsidP="005C4FDA">
                      <w:pPr>
                        <w:spacing w:after="0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  <w:p w14:paraId="0A436AF1" w14:textId="5EC726E2" w:rsidR="005C4FDA" w:rsidRPr="005410A0" w:rsidRDefault="005C4FDA" w:rsidP="005C4FDA">
                      <w:pPr>
                        <w:spacing w:after="0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  Mail back to</w:t>
                      </w:r>
                      <w:r w:rsidRPr="006B27EC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:   Alabama Locksmith Association 1607 Martin St. </w:t>
                      </w:r>
                      <w:r w:rsidR="005D2BD4" w:rsidRPr="006B27EC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S Suite</w:t>
                      </w:r>
                      <w:r w:rsidRPr="006B27EC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10   Pell </w:t>
                      </w:r>
                      <w:r w:rsidR="00B04BAC" w:rsidRPr="006B27EC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City AL</w:t>
                      </w:r>
                      <w:r w:rsidRPr="006B27EC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 35128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4FDA" w:rsidRPr="006B27EC">
        <w:rPr>
          <w:rFonts w:ascii="Helvetica" w:hAnsi="Helvetica" w:cs="Helvetica"/>
          <w:b/>
          <w:bCs/>
          <w:color w:val="FF0000"/>
          <w:u w:val="single"/>
          <w:shd w:val="clear" w:color="auto" w:fill="FFFFFF"/>
        </w:rPr>
        <w:t>SEATS WILL NOT BE HELD UNTIL PAID FOR IN FULL</w:t>
      </w:r>
      <w:r w:rsidR="00BB1729" w:rsidRPr="006B27EC">
        <w:rPr>
          <w:rFonts w:ascii="Helvetica" w:hAnsi="Helvetica" w:cs="Helvetica"/>
          <w:b/>
          <w:bCs/>
          <w:color w:val="FF0000"/>
          <w:u w:val="single"/>
          <w:shd w:val="clear" w:color="auto" w:fill="FFFFFF"/>
        </w:rPr>
        <w:t>…. SIGN</w:t>
      </w:r>
      <w:r w:rsidR="005C4FDA" w:rsidRPr="006B27EC">
        <w:rPr>
          <w:rFonts w:ascii="Helvetica" w:hAnsi="Helvetica" w:cs="Helvetica"/>
          <w:b/>
          <w:bCs/>
          <w:color w:val="FF0000"/>
          <w:u w:val="single"/>
          <w:shd w:val="clear" w:color="auto" w:fill="FFFFFF"/>
        </w:rPr>
        <w:t xml:space="preserve"> UP EARLY TO INSURE YOU GET A SEAT!!!!</w:t>
      </w:r>
      <w:r w:rsidR="005C4FDA">
        <w:rPr>
          <w:rFonts w:ascii="Helvetica" w:hAnsi="Helvetica" w:cs="Helvetica"/>
          <w:b/>
          <w:bCs/>
          <w:color w:val="FF0000"/>
          <w:u w:val="single"/>
          <w:shd w:val="clear" w:color="auto" w:fill="FFFFFF"/>
        </w:rPr>
        <w:t xml:space="preserve"> </w:t>
      </w:r>
      <w:r w:rsidR="005C4FDA">
        <w:rPr>
          <w:rFonts w:ascii="Helvetica" w:hAnsi="Helvetica" w:cs="Helvetica"/>
          <w:b/>
          <w:bCs/>
          <w:color w:val="auto"/>
          <w:u w:val="single"/>
          <w:shd w:val="clear" w:color="auto" w:fill="FFFFFF"/>
        </w:rPr>
        <w:t>ALA</w:t>
      </w:r>
      <w:r w:rsidR="005C4FDA" w:rsidRPr="00F513E4">
        <w:rPr>
          <w:rFonts w:ascii="Helvetica" w:hAnsi="Helvetica" w:cs="Helvetica"/>
          <w:b/>
          <w:bCs/>
          <w:color w:val="auto"/>
          <w:u w:val="single"/>
          <w:shd w:val="clear" w:color="auto" w:fill="FFFFFF"/>
        </w:rPr>
        <w:t xml:space="preserve"> has th</w:t>
      </w:r>
      <w:r w:rsidR="005C4FDA">
        <w:rPr>
          <w:rFonts w:ascii="Helvetica" w:hAnsi="Helvetica" w:cs="Helvetica"/>
          <w:b/>
          <w:bCs/>
          <w:color w:val="auto"/>
          <w:u w:val="single"/>
          <w:shd w:val="clear" w:color="auto" w:fill="FFFFFF"/>
        </w:rPr>
        <w:t xml:space="preserve">e </w:t>
      </w:r>
      <w:r w:rsidR="005C4FDA" w:rsidRPr="00F513E4">
        <w:rPr>
          <w:rFonts w:ascii="Helvetica" w:hAnsi="Helvetica" w:cs="Helvetica"/>
          <w:b/>
          <w:bCs/>
          <w:color w:val="auto"/>
          <w:u w:val="single"/>
          <w:shd w:val="clear" w:color="auto" w:fill="FFFFFF"/>
        </w:rPr>
        <w:t>right to cancel or change dates please call or check website.</w:t>
      </w:r>
    </w:p>
    <w:sectPr w:rsidR="00F61F98" w:rsidRPr="00327816" w:rsidSect="00EF38CA">
      <w:headerReference w:type="default" r:id="rId22"/>
      <w:footerReference w:type="default" r:id="rId23"/>
      <w:headerReference w:type="first" r:id="rId24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E9CE6" w14:textId="77777777" w:rsidR="00CE6A8B" w:rsidRDefault="00CE6A8B">
      <w:pPr>
        <w:spacing w:after="0" w:line="240" w:lineRule="auto"/>
      </w:pPr>
      <w:r>
        <w:separator/>
      </w:r>
    </w:p>
  </w:endnote>
  <w:endnote w:type="continuationSeparator" w:id="0">
    <w:p w14:paraId="7B5102AA" w14:textId="77777777" w:rsidR="00CE6A8B" w:rsidRDefault="00CE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3E92CC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9900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structure layout table"/>
    </w:tblPr>
    <w:tblGrid>
      <w:gridCol w:w="5400"/>
      <w:gridCol w:w="5400"/>
    </w:tblGrid>
    <w:tr w:rsidR="00784930" w:rsidRPr="00E40B3A" w14:paraId="49286094" w14:textId="77777777" w:rsidTr="00F46456">
      <w:trPr>
        <w:trHeight w:val="601"/>
      </w:trPr>
      <w:tc>
        <w:tcPr>
          <w:tcW w:w="2500" w:type="pct"/>
          <w:shd w:val="clear" w:color="auto" w:fill="FFFFFF" w:themeFill="background1"/>
          <w:vAlign w:val="center"/>
        </w:tcPr>
        <w:p w14:paraId="519E08D2" w14:textId="3DA5B5E6" w:rsidR="00784930" w:rsidRPr="00E40B3A" w:rsidRDefault="00784930" w:rsidP="00B44AE4">
          <w:pPr>
            <w:pStyle w:val="Heading3"/>
            <w:outlineLvl w:val="2"/>
          </w:pPr>
        </w:p>
      </w:tc>
      <w:tc>
        <w:tcPr>
          <w:tcW w:w="2500" w:type="pct"/>
          <w:shd w:val="clear" w:color="auto" w:fill="FFFFFF" w:themeFill="background1"/>
          <w:vAlign w:val="center"/>
        </w:tcPr>
        <w:p w14:paraId="36C54658" w14:textId="30ECEAB8" w:rsidR="00784930" w:rsidRPr="00E40B3A" w:rsidRDefault="00784930" w:rsidP="00B44AE4">
          <w:pPr>
            <w:pStyle w:val="Footer"/>
            <w:spacing w:before="0" w:after="0"/>
            <w:jc w:val="right"/>
            <w:rPr>
              <w:caps w:val="0"/>
              <w:noProof/>
              <w:color w:val="FFFFFF" w:themeColor="background1"/>
              <w:sz w:val="24"/>
            </w:rPr>
          </w:pPr>
        </w:p>
      </w:tc>
    </w:tr>
  </w:tbl>
  <w:p w14:paraId="2D0DF9F7" w14:textId="77777777" w:rsidR="00784930" w:rsidRPr="00A5487A" w:rsidRDefault="00784930" w:rsidP="00F244FA">
    <w:pPr>
      <w:pStyle w:val="Head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0999" w14:textId="77777777" w:rsidR="00CE6A8B" w:rsidRDefault="00CE6A8B">
      <w:pPr>
        <w:spacing w:after="0" w:line="240" w:lineRule="auto"/>
      </w:pPr>
      <w:r>
        <w:separator/>
      </w:r>
    </w:p>
  </w:footnote>
  <w:footnote w:type="continuationSeparator" w:id="0">
    <w:p w14:paraId="0BF8197E" w14:textId="77777777" w:rsidR="00CE6A8B" w:rsidRDefault="00CE6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D2268" w14:textId="5CED90FE" w:rsidR="00A4406F" w:rsidRPr="00A4406F" w:rsidRDefault="00A4406F" w:rsidP="00A4406F">
    <w:pPr>
      <w:pStyle w:val="Header"/>
      <w:jc w:val="center"/>
      <w:rPr>
        <w:b/>
        <w:bCs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0000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5400"/>
      <w:gridCol w:w="5400"/>
    </w:tblGrid>
    <w:tr w:rsidR="00784930" w:rsidRPr="00E40B3A" w14:paraId="21ABDEA6" w14:textId="77777777" w:rsidTr="00907B9E">
      <w:trPr>
        <w:trHeight w:val="810"/>
      </w:trPr>
      <w:sdt>
        <w:sdtPr>
          <w:rPr>
            <w:color w:val="auto"/>
          </w:rPr>
          <w:alias w:val="Company"/>
          <w:tag w:val=""/>
          <w:id w:val="-2074503377"/>
          <w:placeholder>
            <w:docPart w:val="762EA361ACAA425E91B5FD97B2003742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500" w:type="pct"/>
              <w:shd w:val="clear" w:color="auto" w:fill="FF0000"/>
              <w:vAlign w:val="center"/>
            </w:tcPr>
            <w:p w14:paraId="56C52BC9" w14:textId="73917C91" w:rsidR="00784930" w:rsidRPr="00984BB5" w:rsidRDefault="00784930" w:rsidP="00A7667F">
              <w:pPr>
                <w:pStyle w:val="Heading3"/>
                <w:spacing w:line="276" w:lineRule="auto"/>
                <w:outlineLvl w:val="2"/>
                <w:rPr>
                  <w:color w:val="FFFFFF" w:themeColor="background1"/>
                </w:rPr>
              </w:pPr>
              <w:r w:rsidRPr="00784930">
                <w:rPr>
                  <w:color w:val="auto"/>
                </w:rPr>
                <w:t>www.locksmithala.org</w:t>
              </w:r>
            </w:p>
          </w:tc>
        </w:sdtContent>
      </w:sdt>
      <w:tc>
        <w:tcPr>
          <w:tcW w:w="2500" w:type="pct"/>
          <w:shd w:val="clear" w:color="auto" w:fill="FF0000"/>
          <w:vAlign w:val="center"/>
        </w:tcPr>
        <w:p w14:paraId="652D9B4E" w14:textId="3E1A81F0" w:rsidR="00784930" w:rsidRPr="00984BB5" w:rsidRDefault="00E01ECB" w:rsidP="00984BB5">
          <w:pPr>
            <w:pStyle w:val="Heading3"/>
            <w:jc w:val="right"/>
            <w:outlineLvl w:val="2"/>
            <w:rPr>
              <w:color w:val="FFFFFF" w:themeColor="background1"/>
            </w:rPr>
          </w:pPr>
          <w:r>
            <w:rPr>
              <w:color w:val="auto"/>
            </w:rPr>
            <w:t>July</w:t>
          </w:r>
          <w:r w:rsidR="00784930" w:rsidRPr="00784930">
            <w:rPr>
              <w:color w:val="auto"/>
            </w:rPr>
            <w:t xml:space="preserve"> 202</w:t>
          </w:r>
          <w:r w:rsidR="00726D67">
            <w:rPr>
              <w:color w:val="auto"/>
            </w:rPr>
            <w:t>2</w:t>
          </w:r>
        </w:p>
      </w:tc>
    </w:tr>
  </w:tbl>
  <w:p w14:paraId="59893B94" w14:textId="77777777" w:rsidR="00784930" w:rsidRPr="00AB3054" w:rsidRDefault="00784930" w:rsidP="00AB3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0336D"/>
    <w:multiLevelType w:val="hybridMultilevel"/>
    <w:tmpl w:val="4E22C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51882"/>
    <w:multiLevelType w:val="hybridMultilevel"/>
    <w:tmpl w:val="ACD2A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A1396"/>
    <w:multiLevelType w:val="hybridMultilevel"/>
    <w:tmpl w:val="34CA9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322716">
    <w:abstractNumId w:val="1"/>
  </w:num>
  <w:num w:numId="2" w16cid:durableId="1205362561">
    <w:abstractNumId w:val="2"/>
  </w:num>
  <w:num w:numId="3" w16cid:durableId="433207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149"/>
    <w:rsid w:val="00000B0F"/>
    <w:rsid w:val="00003B9B"/>
    <w:rsid w:val="0001265E"/>
    <w:rsid w:val="00013F41"/>
    <w:rsid w:val="00041897"/>
    <w:rsid w:val="00044C1A"/>
    <w:rsid w:val="00051D41"/>
    <w:rsid w:val="00057A31"/>
    <w:rsid w:val="000757D2"/>
    <w:rsid w:val="00082B5F"/>
    <w:rsid w:val="00091C99"/>
    <w:rsid w:val="00091E88"/>
    <w:rsid w:val="00096E0F"/>
    <w:rsid w:val="000A1B51"/>
    <w:rsid w:val="000B08BF"/>
    <w:rsid w:val="000B301A"/>
    <w:rsid w:val="000B7DB6"/>
    <w:rsid w:val="000C6916"/>
    <w:rsid w:val="000D4F90"/>
    <w:rsid w:val="000E0C99"/>
    <w:rsid w:val="00105A68"/>
    <w:rsid w:val="00112972"/>
    <w:rsid w:val="00113419"/>
    <w:rsid w:val="001252B9"/>
    <w:rsid w:val="00125563"/>
    <w:rsid w:val="00130D11"/>
    <w:rsid w:val="001413F7"/>
    <w:rsid w:val="00150C01"/>
    <w:rsid w:val="001568F0"/>
    <w:rsid w:val="00156B13"/>
    <w:rsid w:val="00164009"/>
    <w:rsid w:val="00174B33"/>
    <w:rsid w:val="00177EEF"/>
    <w:rsid w:val="00181F81"/>
    <w:rsid w:val="00186B9F"/>
    <w:rsid w:val="001A4083"/>
    <w:rsid w:val="001B034E"/>
    <w:rsid w:val="001D1B23"/>
    <w:rsid w:val="001E3FEB"/>
    <w:rsid w:val="001F5670"/>
    <w:rsid w:val="001F7C99"/>
    <w:rsid w:val="002112FB"/>
    <w:rsid w:val="00213826"/>
    <w:rsid w:val="00217131"/>
    <w:rsid w:val="002200E1"/>
    <w:rsid w:val="002349F6"/>
    <w:rsid w:val="0024360B"/>
    <w:rsid w:val="0025729F"/>
    <w:rsid w:val="002638B0"/>
    <w:rsid w:val="0027686E"/>
    <w:rsid w:val="00276D6D"/>
    <w:rsid w:val="00277322"/>
    <w:rsid w:val="002939C0"/>
    <w:rsid w:val="002C540D"/>
    <w:rsid w:val="002D0080"/>
    <w:rsid w:val="002D2945"/>
    <w:rsid w:val="002D33AE"/>
    <w:rsid w:val="002E2291"/>
    <w:rsid w:val="003144DB"/>
    <w:rsid w:val="00320886"/>
    <w:rsid w:val="00326CF5"/>
    <w:rsid w:val="00327816"/>
    <w:rsid w:val="0033156F"/>
    <w:rsid w:val="00334EEE"/>
    <w:rsid w:val="00343B4D"/>
    <w:rsid w:val="0036032A"/>
    <w:rsid w:val="0036180B"/>
    <w:rsid w:val="00370DAF"/>
    <w:rsid w:val="00373D92"/>
    <w:rsid w:val="00381C31"/>
    <w:rsid w:val="00385FC5"/>
    <w:rsid w:val="00393673"/>
    <w:rsid w:val="00396E36"/>
    <w:rsid w:val="003B1742"/>
    <w:rsid w:val="003C4198"/>
    <w:rsid w:val="003C708E"/>
    <w:rsid w:val="003E0362"/>
    <w:rsid w:val="003E0B69"/>
    <w:rsid w:val="003E2CCC"/>
    <w:rsid w:val="003E5673"/>
    <w:rsid w:val="003E68BB"/>
    <w:rsid w:val="003F0FB6"/>
    <w:rsid w:val="003F1FD3"/>
    <w:rsid w:val="003F7A5D"/>
    <w:rsid w:val="00401151"/>
    <w:rsid w:val="00402F13"/>
    <w:rsid w:val="004116F8"/>
    <w:rsid w:val="00414970"/>
    <w:rsid w:val="004219C9"/>
    <w:rsid w:val="00425615"/>
    <w:rsid w:val="00431131"/>
    <w:rsid w:val="00436262"/>
    <w:rsid w:val="00442D2E"/>
    <w:rsid w:val="00457017"/>
    <w:rsid w:val="00460743"/>
    <w:rsid w:val="00464808"/>
    <w:rsid w:val="004651F0"/>
    <w:rsid w:val="00471BE3"/>
    <w:rsid w:val="00473D4D"/>
    <w:rsid w:val="00475A10"/>
    <w:rsid w:val="004766A7"/>
    <w:rsid w:val="0048222D"/>
    <w:rsid w:val="00484A71"/>
    <w:rsid w:val="00485BB4"/>
    <w:rsid w:val="004A2232"/>
    <w:rsid w:val="004A5D89"/>
    <w:rsid w:val="004B4B9A"/>
    <w:rsid w:val="004C13A5"/>
    <w:rsid w:val="004C1DED"/>
    <w:rsid w:val="004E6B4F"/>
    <w:rsid w:val="004F12BF"/>
    <w:rsid w:val="004F181F"/>
    <w:rsid w:val="00500799"/>
    <w:rsid w:val="00501BD0"/>
    <w:rsid w:val="00505C3B"/>
    <w:rsid w:val="0051049B"/>
    <w:rsid w:val="00516818"/>
    <w:rsid w:val="0052200F"/>
    <w:rsid w:val="005344C4"/>
    <w:rsid w:val="00537662"/>
    <w:rsid w:val="00545557"/>
    <w:rsid w:val="00552B1E"/>
    <w:rsid w:val="0055574E"/>
    <w:rsid w:val="00556166"/>
    <w:rsid w:val="00580289"/>
    <w:rsid w:val="00581939"/>
    <w:rsid w:val="00582A13"/>
    <w:rsid w:val="00594553"/>
    <w:rsid w:val="005A1CAC"/>
    <w:rsid w:val="005B1C41"/>
    <w:rsid w:val="005B5087"/>
    <w:rsid w:val="005C4FDA"/>
    <w:rsid w:val="005D2BD4"/>
    <w:rsid w:val="005F66BA"/>
    <w:rsid w:val="00602435"/>
    <w:rsid w:val="00611232"/>
    <w:rsid w:val="00623E25"/>
    <w:rsid w:val="0063480C"/>
    <w:rsid w:val="006427CA"/>
    <w:rsid w:val="00651E21"/>
    <w:rsid w:val="00653711"/>
    <w:rsid w:val="00665503"/>
    <w:rsid w:val="006666B1"/>
    <w:rsid w:val="006950C7"/>
    <w:rsid w:val="00695303"/>
    <w:rsid w:val="0069540D"/>
    <w:rsid w:val="006A1C56"/>
    <w:rsid w:val="006C699B"/>
    <w:rsid w:val="006D7232"/>
    <w:rsid w:val="006E1F78"/>
    <w:rsid w:val="006F4287"/>
    <w:rsid w:val="00712BA6"/>
    <w:rsid w:val="00723A73"/>
    <w:rsid w:val="00726D67"/>
    <w:rsid w:val="00727CD0"/>
    <w:rsid w:val="0075697A"/>
    <w:rsid w:val="00771380"/>
    <w:rsid w:val="007719C8"/>
    <w:rsid w:val="0077292B"/>
    <w:rsid w:val="00780F69"/>
    <w:rsid w:val="007840AC"/>
    <w:rsid w:val="007843A9"/>
    <w:rsid w:val="0078489D"/>
    <w:rsid w:val="00784930"/>
    <w:rsid w:val="00791192"/>
    <w:rsid w:val="00794709"/>
    <w:rsid w:val="007A07FE"/>
    <w:rsid w:val="007A1651"/>
    <w:rsid w:val="007A3CB5"/>
    <w:rsid w:val="007B462B"/>
    <w:rsid w:val="007C626F"/>
    <w:rsid w:val="007C7777"/>
    <w:rsid w:val="007D16DB"/>
    <w:rsid w:val="007E5FF7"/>
    <w:rsid w:val="007E75DE"/>
    <w:rsid w:val="007E7E91"/>
    <w:rsid w:val="007F009A"/>
    <w:rsid w:val="008128DB"/>
    <w:rsid w:val="008171E2"/>
    <w:rsid w:val="008238B5"/>
    <w:rsid w:val="00854C5F"/>
    <w:rsid w:val="008550E7"/>
    <w:rsid w:val="00866818"/>
    <w:rsid w:val="008A038A"/>
    <w:rsid w:val="008B2E34"/>
    <w:rsid w:val="008B482B"/>
    <w:rsid w:val="008C0815"/>
    <w:rsid w:val="008D0AB7"/>
    <w:rsid w:val="008E6E34"/>
    <w:rsid w:val="008F124E"/>
    <w:rsid w:val="008F1308"/>
    <w:rsid w:val="009013E9"/>
    <w:rsid w:val="00907B9E"/>
    <w:rsid w:val="0091430E"/>
    <w:rsid w:val="00915149"/>
    <w:rsid w:val="00921A50"/>
    <w:rsid w:val="009270F5"/>
    <w:rsid w:val="009363E3"/>
    <w:rsid w:val="009417B2"/>
    <w:rsid w:val="009463A1"/>
    <w:rsid w:val="00984BB5"/>
    <w:rsid w:val="00990CDB"/>
    <w:rsid w:val="009A1BA5"/>
    <w:rsid w:val="009A1F35"/>
    <w:rsid w:val="009D62FE"/>
    <w:rsid w:val="009E13A4"/>
    <w:rsid w:val="00A02396"/>
    <w:rsid w:val="00A04BF1"/>
    <w:rsid w:val="00A12B40"/>
    <w:rsid w:val="00A1622B"/>
    <w:rsid w:val="00A26278"/>
    <w:rsid w:val="00A34020"/>
    <w:rsid w:val="00A4351E"/>
    <w:rsid w:val="00A4406F"/>
    <w:rsid w:val="00A5487A"/>
    <w:rsid w:val="00A570DE"/>
    <w:rsid w:val="00A5729E"/>
    <w:rsid w:val="00A73E8C"/>
    <w:rsid w:val="00A75383"/>
    <w:rsid w:val="00A7667F"/>
    <w:rsid w:val="00A86CB7"/>
    <w:rsid w:val="00A93B31"/>
    <w:rsid w:val="00AA1A95"/>
    <w:rsid w:val="00AA1EEA"/>
    <w:rsid w:val="00AA2B3F"/>
    <w:rsid w:val="00AB3054"/>
    <w:rsid w:val="00AC6758"/>
    <w:rsid w:val="00AD098D"/>
    <w:rsid w:val="00AF3883"/>
    <w:rsid w:val="00B02A59"/>
    <w:rsid w:val="00B04BAC"/>
    <w:rsid w:val="00B05452"/>
    <w:rsid w:val="00B061FF"/>
    <w:rsid w:val="00B36F4A"/>
    <w:rsid w:val="00B405A7"/>
    <w:rsid w:val="00B43327"/>
    <w:rsid w:val="00B43864"/>
    <w:rsid w:val="00B44AE4"/>
    <w:rsid w:val="00B5563A"/>
    <w:rsid w:val="00B5703A"/>
    <w:rsid w:val="00B57393"/>
    <w:rsid w:val="00B6367F"/>
    <w:rsid w:val="00B63E0E"/>
    <w:rsid w:val="00B73BD7"/>
    <w:rsid w:val="00B73C5F"/>
    <w:rsid w:val="00B7710F"/>
    <w:rsid w:val="00B83B59"/>
    <w:rsid w:val="00B931F8"/>
    <w:rsid w:val="00BA0050"/>
    <w:rsid w:val="00BA087D"/>
    <w:rsid w:val="00BB0379"/>
    <w:rsid w:val="00BB0D60"/>
    <w:rsid w:val="00BB1729"/>
    <w:rsid w:val="00BB65CF"/>
    <w:rsid w:val="00BC2E14"/>
    <w:rsid w:val="00BC4FB9"/>
    <w:rsid w:val="00BC59CB"/>
    <w:rsid w:val="00BD149B"/>
    <w:rsid w:val="00BD2230"/>
    <w:rsid w:val="00BD3A3F"/>
    <w:rsid w:val="00BD77D9"/>
    <w:rsid w:val="00BE63F0"/>
    <w:rsid w:val="00BF21B4"/>
    <w:rsid w:val="00BF7F8B"/>
    <w:rsid w:val="00C254A7"/>
    <w:rsid w:val="00C26B30"/>
    <w:rsid w:val="00C30581"/>
    <w:rsid w:val="00C31839"/>
    <w:rsid w:val="00C347CE"/>
    <w:rsid w:val="00C536AD"/>
    <w:rsid w:val="00C70286"/>
    <w:rsid w:val="00C8149F"/>
    <w:rsid w:val="00C835CB"/>
    <w:rsid w:val="00C860A7"/>
    <w:rsid w:val="00C956AB"/>
    <w:rsid w:val="00CA5271"/>
    <w:rsid w:val="00CB1EE9"/>
    <w:rsid w:val="00CD0598"/>
    <w:rsid w:val="00CE0CA7"/>
    <w:rsid w:val="00CE51D0"/>
    <w:rsid w:val="00CE6A8B"/>
    <w:rsid w:val="00CF13FA"/>
    <w:rsid w:val="00CF16EB"/>
    <w:rsid w:val="00D05DC0"/>
    <w:rsid w:val="00D20DBE"/>
    <w:rsid w:val="00D2429C"/>
    <w:rsid w:val="00D36D4D"/>
    <w:rsid w:val="00D47006"/>
    <w:rsid w:val="00D745C8"/>
    <w:rsid w:val="00D86B69"/>
    <w:rsid w:val="00D86DFA"/>
    <w:rsid w:val="00D94462"/>
    <w:rsid w:val="00D95835"/>
    <w:rsid w:val="00DB05C8"/>
    <w:rsid w:val="00DB0D14"/>
    <w:rsid w:val="00DB78B2"/>
    <w:rsid w:val="00DB7D7B"/>
    <w:rsid w:val="00DE723D"/>
    <w:rsid w:val="00E01ECB"/>
    <w:rsid w:val="00E27A92"/>
    <w:rsid w:val="00E40B3A"/>
    <w:rsid w:val="00E536A9"/>
    <w:rsid w:val="00E611DB"/>
    <w:rsid w:val="00E705F7"/>
    <w:rsid w:val="00E7312C"/>
    <w:rsid w:val="00E73B0F"/>
    <w:rsid w:val="00E77AC0"/>
    <w:rsid w:val="00E8491E"/>
    <w:rsid w:val="00E85A16"/>
    <w:rsid w:val="00E94AB9"/>
    <w:rsid w:val="00E95305"/>
    <w:rsid w:val="00E95AE6"/>
    <w:rsid w:val="00E97193"/>
    <w:rsid w:val="00EB2BB8"/>
    <w:rsid w:val="00EB4325"/>
    <w:rsid w:val="00ED5533"/>
    <w:rsid w:val="00EE20A2"/>
    <w:rsid w:val="00EE741E"/>
    <w:rsid w:val="00EF38CA"/>
    <w:rsid w:val="00F04C4D"/>
    <w:rsid w:val="00F04FD0"/>
    <w:rsid w:val="00F244FA"/>
    <w:rsid w:val="00F4225B"/>
    <w:rsid w:val="00F46456"/>
    <w:rsid w:val="00F555F8"/>
    <w:rsid w:val="00F61F98"/>
    <w:rsid w:val="00F82DCB"/>
    <w:rsid w:val="00F97738"/>
    <w:rsid w:val="00FA5102"/>
    <w:rsid w:val="00FB0E90"/>
    <w:rsid w:val="00FB2537"/>
    <w:rsid w:val="00FB4546"/>
    <w:rsid w:val="00FB4F85"/>
    <w:rsid w:val="00FC469C"/>
    <w:rsid w:val="00FC4B72"/>
    <w:rsid w:val="00FC5397"/>
    <w:rsid w:val="00FC7721"/>
    <w:rsid w:val="00FE3A30"/>
    <w:rsid w:val="00FE3F7A"/>
    <w:rsid w:val="00FE4D90"/>
    <w:rsid w:val="00FE4DB6"/>
    <w:rsid w:val="00FE7B96"/>
    <w:rsid w:val="00FE7BB1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92D2BD0"/>
  <w15:chartTrackingRefBased/>
  <w15:docId w15:val="{67722665-15F3-436B-9BEF-FC4A230F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DB6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A4"/>
    <w:pPr>
      <w:keepNext/>
      <w:keepLines/>
      <w:spacing w:after="0" w:line="240" w:lineRule="auto"/>
      <w:outlineLvl w:val="0"/>
    </w:pPr>
    <w:rPr>
      <w:rFonts w:eastAsiaTheme="majorEastAsia" w:cstheme="majorBidi"/>
      <w:color w:val="3188C3" w:themeColor="accent2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6A7"/>
    <w:pPr>
      <w:keepNext/>
      <w:keepLines/>
      <w:spacing w:before="240" w:after="0" w:line="240" w:lineRule="auto"/>
      <w:outlineLvl w:val="1"/>
    </w:pPr>
    <w:rPr>
      <w:rFonts w:eastAsiaTheme="majorEastAsia" w:cstheme="majorBidi"/>
      <w:caps/>
      <w:color w:val="3188C3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81F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3E92C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3A4"/>
    <w:pPr>
      <w:keepNext/>
      <w:keepLines/>
      <w:spacing w:after="0" w:line="240" w:lineRule="auto"/>
      <w:outlineLvl w:val="3"/>
    </w:pPr>
    <w:rPr>
      <w:rFonts w:eastAsiaTheme="majorEastAsia" w:cstheme="majorBidi"/>
      <w:iCs/>
      <w:caps/>
      <w:spacing w:val="10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pBdr>
        <w:top w:val="single" w:sz="8" w:space="3" w:color="3E92CC" w:themeColor="accent1"/>
        <w:bottom w:val="single" w:sz="8" w:space="3" w:color="3E92CC" w:themeColor="accent1"/>
      </w:pBdr>
      <w:shd w:val="clear" w:color="auto" w:fill="3E92CC" w:themeFill="accent1"/>
      <w:spacing w:before="200" w:after="200" w:line="240" w:lineRule="auto"/>
      <w:jc w:val="center"/>
      <w:outlineLvl w:val="4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181F"/>
    <w:pPr>
      <w:keepNext/>
      <w:keepLines/>
      <w:spacing w:before="120" w:line="240" w:lineRule="auto"/>
      <w:outlineLvl w:val="5"/>
    </w:pPr>
    <w:rPr>
      <w:rFonts w:eastAsiaTheme="majorEastAsia" w:cstheme="majorBidi"/>
      <w:b/>
      <w:color w:val="313131" w:themeColor="text1" w:themeTint="D9"/>
      <w:spacing w:val="20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766A7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77AC0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92C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9E13A4"/>
    <w:rPr>
      <w:rFonts w:eastAsiaTheme="majorEastAsia" w:cstheme="majorBidi"/>
      <w:color w:val="3188C3" w:themeColor="accent2" w:themeShade="BF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0B7DB6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3E92CC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B7DB6"/>
    <w:rPr>
      <w:rFonts w:asciiTheme="majorHAnsi" w:hAnsiTheme="majorHAnsi"/>
      <w:caps/>
      <w:color w:val="3E92CC" w:themeColor="accent1"/>
      <w:sz w:val="28"/>
    </w:rPr>
  </w:style>
  <w:style w:type="paragraph" w:styleId="Title">
    <w:name w:val="Title"/>
    <w:basedOn w:val="Heading1"/>
    <w:link w:val="TitleChar"/>
    <w:uiPriority w:val="1"/>
    <w:qFormat/>
    <w:rsid w:val="00AB3054"/>
    <w:pPr>
      <w:spacing w:before="120"/>
      <w:contextualSpacing/>
      <w:jc w:val="center"/>
    </w:pPr>
    <w:rPr>
      <w:rFonts w:asciiTheme="majorHAnsi" w:hAnsiTheme="majorHAnsi"/>
      <w:b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3054"/>
    <w:rPr>
      <w:rFonts w:asciiTheme="majorHAnsi" w:eastAsiaTheme="majorEastAsia" w:hAnsiTheme="majorHAnsi" w:cstheme="majorBidi"/>
      <w:b/>
      <w:caps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66A7"/>
    <w:rPr>
      <w:rFonts w:eastAsiaTheme="majorEastAsia" w:cstheme="majorBidi"/>
      <w:caps/>
      <w:color w:val="3188C3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181F"/>
    <w:rPr>
      <w:rFonts w:asciiTheme="majorHAnsi" w:eastAsiaTheme="majorEastAsia" w:hAnsiTheme="majorHAnsi" w:cstheme="majorBidi"/>
      <w:iCs/>
      <w:color w:val="3E92C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E13A4"/>
    <w:rPr>
      <w:rFonts w:eastAsiaTheme="majorEastAsia" w:cstheme="majorBidi"/>
      <w:iCs/>
      <w:caps/>
      <w:color w:val="0D0D0D" w:themeColor="text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FFFFFF" w:themeColor="background1"/>
      <w:shd w:val="clear" w:color="auto" w:fill="3E92CC" w:themeFill="accent1"/>
    </w:rPr>
  </w:style>
  <w:style w:type="character" w:customStyle="1" w:styleId="Heading6Char">
    <w:name w:val="Heading 6 Char"/>
    <w:basedOn w:val="DefaultParagraphFont"/>
    <w:link w:val="Heading6"/>
    <w:uiPriority w:val="9"/>
    <w:rsid w:val="004F181F"/>
    <w:rPr>
      <w:rFonts w:eastAsiaTheme="majorEastAsia" w:cstheme="majorBidi"/>
      <w:b/>
      <w:color w:val="313131" w:themeColor="text1" w:themeTint="D9"/>
      <w:spacing w:val="20"/>
      <w:sz w:val="28"/>
    </w:rPr>
  </w:style>
  <w:style w:type="character" w:styleId="IntenseEmphasis">
    <w:name w:val="Intense Emphasis"/>
    <w:basedOn w:val="DefaultParagraphFont"/>
    <w:uiPriority w:val="21"/>
    <w:qFormat/>
    <w:rsid w:val="009E13A4"/>
    <w:rPr>
      <w:rFonts w:asciiTheme="minorHAnsi" w:hAnsiTheme="minorHAnsi"/>
      <w:b/>
      <w:iCs/>
      <w:color w:val="3E92CC" w:themeColor="accent1"/>
      <w:spacing w:val="4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caps/>
      <w:color w:val="3188C3" w:themeColor="accent2" w:themeShade="BF"/>
      <w:sz w:val="20"/>
    </w:rPr>
  </w:style>
  <w:style w:type="paragraph" w:styleId="Header">
    <w:name w:val="header"/>
    <w:basedOn w:val="Normal"/>
    <w:link w:val="Head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3188C3" w:themeColor="accent2" w:themeShade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E77AC0"/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4766A7"/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360B"/>
    <w:rPr>
      <w:color w:val="6DAED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6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61FF"/>
    <w:pPr>
      <w:ind w:left="720"/>
      <w:contextualSpacing/>
    </w:pPr>
    <w:rPr>
      <w:rFonts w:eastAsiaTheme="minorHAns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9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29691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31494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8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4681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6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10.png"/><Relationship Id="rId18" Type="http://schemas.openxmlformats.org/officeDocument/2006/relationships/image" Target="media/image6.gif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mailto:locksmithala@gmail.co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60.gif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hyperlink" Target="mailto:tammyleelocksmith@gmail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Newsletter%20with%20heading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2EA361ACAA425E91B5FD97B2003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AF473-A87C-4ABF-931D-74AE52F33061}"/>
      </w:docPartPr>
      <w:docPartBody>
        <w:p w:rsidR="00A32DB7" w:rsidRDefault="008B4024">
          <w:pPr>
            <w:pStyle w:val="762EA361ACAA425E91B5FD97B2003742"/>
          </w:pPr>
          <w:r w:rsidRPr="00E77AC0">
            <w:t>HEADING 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24"/>
    <w:rsid w:val="00045489"/>
    <w:rsid w:val="00046132"/>
    <w:rsid w:val="0005415D"/>
    <w:rsid w:val="00183429"/>
    <w:rsid w:val="001E6D46"/>
    <w:rsid w:val="002B2741"/>
    <w:rsid w:val="00356A7F"/>
    <w:rsid w:val="003811FD"/>
    <w:rsid w:val="00412B6E"/>
    <w:rsid w:val="00424025"/>
    <w:rsid w:val="00427020"/>
    <w:rsid w:val="00453836"/>
    <w:rsid w:val="00457B23"/>
    <w:rsid w:val="004B4E21"/>
    <w:rsid w:val="005D0519"/>
    <w:rsid w:val="005D4860"/>
    <w:rsid w:val="006D0A0C"/>
    <w:rsid w:val="00770464"/>
    <w:rsid w:val="00783C62"/>
    <w:rsid w:val="007E0591"/>
    <w:rsid w:val="007F24AA"/>
    <w:rsid w:val="008B2F10"/>
    <w:rsid w:val="008B4024"/>
    <w:rsid w:val="00A02765"/>
    <w:rsid w:val="00A32DB7"/>
    <w:rsid w:val="00A37237"/>
    <w:rsid w:val="00A71921"/>
    <w:rsid w:val="00B73C38"/>
    <w:rsid w:val="00BF510C"/>
    <w:rsid w:val="00CD666C"/>
    <w:rsid w:val="00D11F0A"/>
    <w:rsid w:val="00D872DE"/>
    <w:rsid w:val="00F60B92"/>
    <w:rsid w:val="00FC54BB"/>
    <w:rsid w:val="00FD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4472C4" w:themeColor="accen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iCs/>
      <w:color w:val="4472C4" w:themeColor="accent1"/>
      <w:sz w:val="24"/>
      <w:szCs w:val="24"/>
      <w:lang w:eastAsia="ja-JP"/>
    </w:rPr>
  </w:style>
  <w:style w:type="paragraph" w:customStyle="1" w:styleId="762EA361ACAA425E91B5FD97B2003742">
    <w:name w:val="762EA361ACAA425E91B5FD97B200374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461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www.locksmithala.org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Barbara McGowin</cp:lastModifiedBy>
  <cp:revision>132</cp:revision>
  <cp:lastPrinted>2022-06-22T16:20:00Z</cp:lastPrinted>
  <dcterms:created xsi:type="dcterms:W3CDTF">2022-03-24T14:04:00Z</dcterms:created>
  <dcterms:modified xsi:type="dcterms:W3CDTF">2022-06-22T16:21:00Z</dcterms:modified>
</cp:coreProperties>
</file>